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9FF30" w14:textId="4EBBB61B" w:rsidR="00775848" w:rsidRPr="006771F3" w:rsidRDefault="000131E4" w:rsidP="00D46B1B">
      <w:pPr>
        <w:jc w:val="both"/>
        <w:rPr>
          <w:b/>
          <w:bCs/>
          <w:sz w:val="28"/>
          <w:szCs w:val="28"/>
          <w:lang w:val="en-US"/>
        </w:rPr>
      </w:pPr>
      <w:r w:rsidRPr="006771F3">
        <w:rPr>
          <w:b/>
          <w:bCs/>
          <w:sz w:val="28"/>
          <w:szCs w:val="28"/>
          <w:lang w:val="en-US"/>
        </w:rPr>
        <w:t xml:space="preserve">Request for assessment of producer responsibility </w:t>
      </w:r>
      <w:r w:rsidR="00775848" w:rsidRPr="006771F3">
        <w:rPr>
          <w:b/>
          <w:bCs/>
          <w:sz w:val="28"/>
          <w:szCs w:val="28"/>
          <w:lang w:val="en-US"/>
        </w:rPr>
        <w:t xml:space="preserve">– </w:t>
      </w:r>
      <w:r w:rsidRPr="006771F3">
        <w:rPr>
          <w:b/>
          <w:bCs/>
          <w:sz w:val="28"/>
          <w:szCs w:val="28"/>
          <w:lang w:val="en-US"/>
        </w:rPr>
        <w:t>single-use plastic</w:t>
      </w:r>
      <w:r w:rsidRPr="006771F3">
        <w:rPr>
          <w:b/>
          <w:bCs/>
          <w:sz w:val="28"/>
          <w:szCs w:val="28"/>
          <w:lang w:val="en-US"/>
        </w:rPr>
        <w:t xml:space="preserve"> products</w:t>
      </w:r>
    </w:p>
    <w:p w14:paraId="222FC954" w14:textId="77777777" w:rsidR="00775848" w:rsidRPr="006771F3" w:rsidRDefault="00775848" w:rsidP="00D46B1B">
      <w:pPr>
        <w:jc w:val="both"/>
        <w:rPr>
          <w:szCs w:val="20"/>
          <w:lang w:val="en-US"/>
        </w:rPr>
      </w:pPr>
    </w:p>
    <w:p w14:paraId="5E99D8D2" w14:textId="77777777" w:rsidR="000131E4" w:rsidRPr="006771F3" w:rsidRDefault="000131E4" w:rsidP="000131E4">
      <w:pPr>
        <w:jc w:val="both"/>
        <w:rPr>
          <w:szCs w:val="20"/>
          <w:lang w:val="en-US"/>
        </w:rPr>
      </w:pPr>
      <w:r w:rsidRPr="006771F3">
        <w:rPr>
          <w:szCs w:val="20"/>
          <w:lang w:val="en-US"/>
        </w:rPr>
        <w:t xml:space="preserve">To process the case, we require a description of the product for which you are requesting an assessment along with information about Your company, including its distribution model. </w:t>
      </w:r>
    </w:p>
    <w:p w14:paraId="4F1FC70E" w14:textId="77777777" w:rsidR="000131E4" w:rsidRPr="006771F3" w:rsidRDefault="000131E4" w:rsidP="000131E4">
      <w:pPr>
        <w:jc w:val="both"/>
        <w:rPr>
          <w:szCs w:val="20"/>
          <w:lang w:val="en-US"/>
        </w:rPr>
      </w:pPr>
    </w:p>
    <w:p w14:paraId="11244AF7" w14:textId="03680CDC" w:rsidR="000131E4" w:rsidRPr="006771F3" w:rsidRDefault="000131E4" w:rsidP="000131E4">
      <w:pPr>
        <w:jc w:val="both"/>
        <w:rPr>
          <w:szCs w:val="20"/>
          <w:lang w:val="en-US"/>
        </w:rPr>
      </w:pPr>
      <w:r w:rsidRPr="006771F3">
        <w:rPr>
          <w:szCs w:val="20"/>
          <w:lang w:val="en-US"/>
        </w:rPr>
        <w:t>Should you require DPA to assess more than one product (single-use plastic products), we ask that you answer the questions separately for each of the products. Please answer the questions below thoroughly:</w:t>
      </w:r>
    </w:p>
    <w:p w14:paraId="163CC5D7" w14:textId="77777777" w:rsidR="00C4161B" w:rsidRPr="006771F3" w:rsidRDefault="00C4161B" w:rsidP="00D46B1B">
      <w:pPr>
        <w:jc w:val="both"/>
        <w:rPr>
          <w:sz w:val="26"/>
          <w:szCs w:val="26"/>
          <w:lang w:val="en-US"/>
        </w:rPr>
      </w:pPr>
    </w:p>
    <w:p w14:paraId="1A8B97DD" w14:textId="77777777" w:rsidR="008E422C" w:rsidRPr="006771F3" w:rsidRDefault="008E422C" w:rsidP="008E422C">
      <w:pPr>
        <w:jc w:val="both"/>
        <w:rPr>
          <w:b/>
          <w:bCs/>
          <w:sz w:val="28"/>
          <w:szCs w:val="28"/>
          <w:lang w:val="en-US"/>
        </w:rPr>
      </w:pPr>
      <w:r w:rsidRPr="006771F3">
        <w:rPr>
          <w:b/>
          <w:bCs/>
          <w:sz w:val="28"/>
          <w:szCs w:val="28"/>
          <w:lang w:val="en-US"/>
        </w:rPr>
        <w:t>Part 1 – General information about Your company</w:t>
      </w:r>
    </w:p>
    <w:p w14:paraId="408E33B0" w14:textId="77777777" w:rsidR="00C4161B" w:rsidRPr="006771F3" w:rsidRDefault="00C4161B" w:rsidP="00D46B1B">
      <w:pPr>
        <w:jc w:val="both"/>
        <w:rPr>
          <w:szCs w:val="20"/>
          <w:lang w:val="en-US"/>
        </w:rPr>
      </w:pPr>
    </w:p>
    <w:tbl>
      <w:tblPr>
        <w:tblStyle w:val="Tabel-Gitter"/>
        <w:tblW w:w="8940" w:type="dxa"/>
        <w:tblLook w:val="04A0" w:firstRow="1" w:lastRow="0" w:firstColumn="1" w:lastColumn="0" w:noHBand="0" w:noVBand="1"/>
      </w:tblPr>
      <w:tblGrid>
        <w:gridCol w:w="4538"/>
        <w:gridCol w:w="4402"/>
      </w:tblGrid>
      <w:tr w:rsidR="008E422C" w:rsidRPr="006771F3" w14:paraId="7474DB8D" w14:textId="77777777" w:rsidTr="00A55501">
        <w:trPr>
          <w:trHeight w:val="261"/>
        </w:trPr>
        <w:tc>
          <w:tcPr>
            <w:tcW w:w="4538" w:type="dxa"/>
            <w:shd w:val="clear" w:color="auto" w:fill="000066"/>
          </w:tcPr>
          <w:p w14:paraId="1BB1FB4C" w14:textId="77777777" w:rsidR="008E422C" w:rsidRPr="006771F3" w:rsidRDefault="008E422C" w:rsidP="00A55501">
            <w:pPr>
              <w:jc w:val="both"/>
              <w:rPr>
                <w:lang w:val="en-US"/>
              </w:rPr>
            </w:pPr>
            <w:r w:rsidRPr="006771F3">
              <w:rPr>
                <w:lang w:val="en-US"/>
              </w:rPr>
              <w:t>Information</w:t>
            </w:r>
          </w:p>
        </w:tc>
        <w:tc>
          <w:tcPr>
            <w:tcW w:w="4402" w:type="dxa"/>
            <w:shd w:val="clear" w:color="auto" w:fill="000066"/>
          </w:tcPr>
          <w:p w14:paraId="160261F6" w14:textId="77777777" w:rsidR="008E422C" w:rsidRPr="006771F3" w:rsidRDefault="008E422C" w:rsidP="00A55501">
            <w:pPr>
              <w:jc w:val="both"/>
              <w:rPr>
                <w:lang w:val="en-US"/>
              </w:rPr>
            </w:pPr>
            <w:r w:rsidRPr="006771F3">
              <w:rPr>
                <w:lang w:val="en-US"/>
              </w:rPr>
              <w:t>Your response</w:t>
            </w:r>
          </w:p>
        </w:tc>
      </w:tr>
      <w:tr w:rsidR="008E422C" w:rsidRPr="006771F3" w14:paraId="01DE35CD" w14:textId="77777777" w:rsidTr="00A55501">
        <w:trPr>
          <w:trHeight w:val="245"/>
        </w:trPr>
        <w:tc>
          <w:tcPr>
            <w:tcW w:w="4538" w:type="dxa"/>
          </w:tcPr>
          <w:p w14:paraId="4217B179" w14:textId="77777777" w:rsidR="008E422C" w:rsidRPr="006771F3" w:rsidRDefault="008E422C" w:rsidP="00A55501">
            <w:pPr>
              <w:jc w:val="both"/>
              <w:rPr>
                <w:lang w:val="en-US"/>
              </w:rPr>
            </w:pPr>
            <w:r w:rsidRPr="006771F3">
              <w:rPr>
                <w:lang w:val="en-US"/>
              </w:rPr>
              <w:t>Company name</w:t>
            </w:r>
          </w:p>
        </w:tc>
        <w:tc>
          <w:tcPr>
            <w:tcW w:w="4402" w:type="dxa"/>
          </w:tcPr>
          <w:p w14:paraId="22005589" w14:textId="77777777" w:rsidR="008E422C" w:rsidRPr="006771F3" w:rsidRDefault="008E422C" w:rsidP="00A55501">
            <w:pPr>
              <w:jc w:val="both"/>
              <w:rPr>
                <w:lang w:val="en-US"/>
              </w:rPr>
            </w:pPr>
          </w:p>
        </w:tc>
      </w:tr>
      <w:tr w:rsidR="008E422C" w:rsidRPr="006771F3" w14:paraId="0628ECFB" w14:textId="77777777" w:rsidTr="00A55501">
        <w:trPr>
          <w:trHeight w:val="261"/>
        </w:trPr>
        <w:tc>
          <w:tcPr>
            <w:tcW w:w="4538" w:type="dxa"/>
          </w:tcPr>
          <w:p w14:paraId="44C2A275" w14:textId="77777777" w:rsidR="008E422C" w:rsidRPr="006771F3" w:rsidRDefault="008E422C" w:rsidP="00A55501">
            <w:pPr>
              <w:jc w:val="both"/>
              <w:rPr>
                <w:lang w:val="en-US"/>
              </w:rPr>
            </w:pPr>
            <w:r w:rsidRPr="006771F3">
              <w:rPr>
                <w:lang w:val="en-US"/>
              </w:rPr>
              <w:t>CVR-number/VAT number (if applicable)</w:t>
            </w:r>
          </w:p>
        </w:tc>
        <w:tc>
          <w:tcPr>
            <w:tcW w:w="4402" w:type="dxa"/>
          </w:tcPr>
          <w:p w14:paraId="79DF4A0E" w14:textId="77777777" w:rsidR="008E422C" w:rsidRPr="006771F3" w:rsidRDefault="008E422C" w:rsidP="00A55501">
            <w:pPr>
              <w:jc w:val="both"/>
              <w:rPr>
                <w:lang w:val="en-US"/>
              </w:rPr>
            </w:pPr>
          </w:p>
        </w:tc>
      </w:tr>
      <w:tr w:rsidR="008E422C" w:rsidRPr="006771F3" w14:paraId="195A1D78" w14:textId="77777777" w:rsidTr="00A55501">
        <w:trPr>
          <w:trHeight w:val="245"/>
        </w:trPr>
        <w:tc>
          <w:tcPr>
            <w:tcW w:w="4538" w:type="dxa"/>
          </w:tcPr>
          <w:p w14:paraId="6B181041" w14:textId="77777777" w:rsidR="008E422C" w:rsidRPr="006771F3" w:rsidRDefault="008E422C" w:rsidP="00A55501">
            <w:pPr>
              <w:jc w:val="both"/>
              <w:rPr>
                <w:lang w:val="en-US"/>
              </w:rPr>
            </w:pPr>
            <w:r w:rsidRPr="006771F3">
              <w:rPr>
                <w:lang w:val="en-US"/>
              </w:rPr>
              <w:t>E-mail address</w:t>
            </w:r>
          </w:p>
        </w:tc>
        <w:tc>
          <w:tcPr>
            <w:tcW w:w="4402" w:type="dxa"/>
          </w:tcPr>
          <w:p w14:paraId="15347ADD" w14:textId="77777777" w:rsidR="008E422C" w:rsidRPr="006771F3" w:rsidRDefault="008E422C" w:rsidP="00A55501">
            <w:pPr>
              <w:jc w:val="both"/>
              <w:rPr>
                <w:lang w:val="en-US"/>
              </w:rPr>
            </w:pPr>
          </w:p>
        </w:tc>
      </w:tr>
    </w:tbl>
    <w:p w14:paraId="1B28DA0D" w14:textId="77777777" w:rsidR="00F1113E" w:rsidRPr="006771F3" w:rsidRDefault="00F1113E" w:rsidP="00D46B1B">
      <w:pPr>
        <w:rPr>
          <w:b/>
          <w:bCs/>
          <w:sz w:val="30"/>
          <w:szCs w:val="30"/>
          <w:lang w:val="en-US"/>
        </w:rPr>
      </w:pPr>
    </w:p>
    <w:p w14:paraId="607A5BB5" w14:textId="77777777" w:rsidR="008E422C" w:rsidRPr="006771F3" w:rsidRDefault="008E422C" w:rsidP="008E422C">
      <w:pPr>
        <w:rPr>
          <w:b/>
          <w:bCs/>
          <w:sz w:val="28"/>
          <w:szCs w:val="28"/>
          <w:lang w:val="en-US"/>
        </w:rPr>
      </w:pPr>
      <w:r w:rsidRPr="006771F3">
        <w:rPr>
          <w:b/>
          <w:bCs/>
          <w:sz w:val="28"/>
          <w:szCs w:val="28"/>
          <w:lang w:val="en-US"/>
        </w:rPr>
        <w:t>Part 2 – Does your product belong to one of these product categories?</w:t>
      </w:r>
    </w:p>
    <w:p w14:paraId="7C9802D2" w14:textId="27287842" w:rsidR="008E422C" w:rsidRPr="006771F3" w:rsidRDefault="008E422C" w:rsidP="008E422C">
      <w:pPr>
        <w:rPr>
          <w:b/>
          <w:bCs/>
          <w:sz w:val="22"/>
          <w:szCs w:val="22"/>
          <w:lang w:val="en-US"/>
        </w:rPr>
      </w:pPr>
      <w:r w:rsidRPr="006771F3">
        <w:rPr>
          <w:b/>
          <w:bCs/>
          <w:sz w:val="22"/>
          <w:szCs w:val="22"/>
          <w:lang w:val="en-US"/>
        </w:rPr>
        <w:t>If you are unsure, you can use the appendix</w:t>
      </w:r>
      <w:r w:rsidRPr="006771F3">
        <w:rPr>
          <w:b/>
          <w:bCs/>
          <w:sz w:val="22"/>
          <w:szCs w:val="22"/>
          <w:lang w:val="en-US"/>
        </w:rPr>
        <w:t xml:space="preserve"> </w:t>
      </w:r>
      <w:r w:rsidRPr="006771F3">
        <w:rPr>
          <w:b/>
          <w:bCs/>
          <w:sz w:val="22"/>
          <w:szCs w:val="22"/>
          <w:lang w:val="en-US"/>
        </w:rPr>
        <w:t>containing examples as guidance.</w:t>
      </w:r>
    </w:p>
    <w:p w14:paraId="775164BD" w14:textId="77777777" w:rsidR="008D7F8E" w:rsidRPr="006771F3" w:rsidRDefault="008D7F8E" w:rsidP="00D46B1B">
      <w:pPr>
        <w:rPr>
          <w:lang w:val="en-US"/>
        </w:rPr>
      </w:pPr>
    </w:p>
    <w:p w14:paraId="059CCF6C" w14:textId="22DF225C" w:rsidR="008E422C" w:rsidRPr="006771F3" w:rsidRDefault="008E422C" w:rsidP="008E422C">
      <w:pPr>
        <w:jc w:val="both"/>
        <w:rPr>
          <w:lang w:val="en-US"/>
        </w:rPr>
      </w:pPr>
      <w:r w:rsidRPr="006771F3">
        <w:rPr>
          <w:lang w:val="en-US"/>
        </w:rPr>
        <w:t>Which of the single-use plastic product types (A-H) applies to your product(s)?</w:t>
      </w:r>
      <w:r w:rsidRPr="006771F3">
        <w:rPr>
          <w:rFonts w:eastAsia="Times New Roman" w:cs="Segoe UI"/>
          <w:sz w:val="21"/>
          <w:szCs w:val="21"/>
          <w:lang w:val="en-US" w:eastAsia="da-DK"/>
        </w:rPr>
        <w:t xml:space="preserve"> </w:t>
      </w:r>
      <w:r w:rsidRPr="006771F3">
        <w:rPr>
          <w:lang w:val="en-US"/>
        </w:rPr>
        <w:t>Please explain why.</w:t>
      </w:r>
    </w:p>
    <w:p w14:paraId="2E6C63B8" w14:textId="77777777" w:rsidR="00C84736" w:rsidRPr="006771F3" w:rsidRDefault="00C84736" w:rsidP="00D46B1B">
      <w:pPr>
        <w:jc w:val="both"/>
        <w:rPr>
          <w:lang w:val="en-US"/>
        </w:rPr>
      </w:pPr>
    </w:p>
    <w:tbl>
      <w:tblPr>
        <w:tblStyle w:val="Tabel-Gitter"/>
        <w:tblW w:w="8926" w:type="dxa"/>
        <w:shd w:val="clear" w:color="auto" w:fill="000066"/>
        <w:tblLook w:val="04A0" w:firstRow="1" w:lastRow="0" w:firstColumn="1" w:lastColumn="0" w:noHBand="0" w:noVBand="1"/>
      </w:tblPr>
      <w:tblGrid>
        <w:gridCol w:w="4531"/>
        <w:gridCol w:w="4395"/>
      </w:tblGrid>
      <w:tr w:rsidR="00E853AF" w:rsidRPr="006771F3" w14:paraId="0BE1F5A5" w14:textId="77777777" w:rsidTr="00943A91">
        <w:tc>
          <w:tcPr>
            <w:tcW w:w="8926" w:type="dxa"/>
            <w:gridSpan w:val="2"/>
            <w:shd w:val="clear" w:color="auto" w:fill="000066"/>
          </w:tcPr>
          <w:p w14:paraId="5BF00E25" w14:textId="77777777" w:rsidR="00747929" w:rsidRPr="006771F3" w:rsidRDefault="00747929" w:rsidP="00747929">
            <w:pPr>
              <w:pStyle w:val="Listeafsnit"/>
              <w:numPr>
                <w:ilvl w:val="0"/>
                <w:numId w:val="11"/>
              </w:numPr>
              <w:jc w:val="center"/>
              <w:rPr>
                <w:sz w:val="30"/>
                <w:szCs w:val="30"/>
                <w:lang w:val="en-US"/>
              </w:rPr>
            </w:pPr>
            <w:r w:rsidRPr="006771F3">
              <w:rPr>
                <w:sz w:val="30"/>
                <w:szCs w:val="30"/>
                <w:lang w:val="en-US"/>
              </w:rPr>
              <w:t>Food Container</w:t>
            </w:r>
          </w:p>
          <w:p w14:paraId="2DED83B1" w14:textId="4E18196E" w:rsidR="00943A91" w:rsidRPr="006771F3" w:rsidRDefault="00943A91" w:rsidP="00332379">
            <w:pPr>
              <w:rPr>
                <w:lang w:val="en-US"/>
              </w:rPr>
            </w:pPr>
          </w:p>
        </w:tc>
      </w:tr>
      <w:tr w:rsidR="00E853AF" w:rsidRPr="006771F3" w14:paraId="3B60EB53" w14:textId="77777777" w:rsidTr="00943A91">
        <w:tc>
          <w:tcPr>
            <w:tcW w:w="4531" w:type="dxa"/>
            <w:shd w:val="clear" w:color="auto" w:fill="000066"/>
          </w:tcPr>
          <w:p w14:paraId="76997455" w14:textId="2396717D" w:rsidR="00E853AF" w:rsidRPr="006771F3" w:rsidRDefault="00747929" w:rsidP="00D46B1B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Information</w:t>
            </w:r>
          </w:p>
        </w:tc>
        <w:tc>
          <w:tcPr>
            <w:tcW w:w="4395" w:type="dxa"/>
            <w:shd w:val="clear" w:color="auto" w:fill="000066"/>
          </w:tcPr>
          <w:p w14:paraId="7810E653" w14:textId="03FCA31A" w:rsidR="00E853AF" w:rsidRPr="006771F3" w:rsidRDefault="00747929" w:rsidP="00D46B1B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Your response</w:t>
            </w:r>
          </w:p>
        </w:tc>
      </w:tr>
      <w:tr w:rsidR="00E853AF" w:rsidRPr="006771F3" w14:paraId="575921C4" w14:textId="77777777" w:rsidTr="00943A91">
        <w:tc>
          <w:tcPr>
            <w:tcW w:w="4531" w:type="dxa"/>
          </w:tcPr>
          <w:p w14:paraId="6EE7B94B" w14:textId="77777777" w:rsidR="00747929" w:rsidRPr="006771F3" w:rsidRDefault="00747929" w:rsidP="00747929">
            <w:pPr>
              <w:rPr>
                <w:lang w:val="en-US"/>
              </w:rPr>
            </w:pPr>
            <w:r w:rsidRPr="006771F3">
              <w:rPr>
                <w:lang w:val="en-US"/>
              </w:rPr>
              <w:t>Is the product a container, such as a box, with or without a lid, for food that:</w:t>
            </w:r>
          </w:p>
          <w:p w14:paraId="3AB3380C" w14:textId="7EF54FA0" w:rsidR="00943A91" w:rsidRPr="006771F3" w:rsidRDefault="00943A91" w:rsidP="00D46B1B">
            <w:pPr>
              <w:rPr>
                <w:lang w:val="en-US"/>
              </w:rPr>
            </w:pPr>
          </w:p>
          <w:p w14:paraId="7D2059E9" w14:textId="5F7A3C3A" w:rsidR="00747929" w:rsidRPr="006771F3" w:rsidRDefault="00747929" w:rsidP="00747929">
            <w:pPr>
              <w:numPr>
                <w:ilvl w:val="1"/>
                <w:numId w:val="8"/>
              </w:numPr>
              <w:ind w:left="720"/>
              <w:rPr>
                <w:lang w:val="en-US"/>
              </w:rPr>
            </w:pPr>
            <w:r w:rsidRPr="006771F3">
              <w:rPr>
                <w:lang w:val="en-US"/>
              </w:rPr>
              <w:t>is intended for immediate consumption, either on the premises where it is sold or as takeaway,</w:t>
            </w:r>
          </w:p>
          <w:p w14:paraId="6B3F86B5" w14:textId="77777777" w:rsidR="00943A91" w:rsidRPr="006771F3" w:rsidRDefault="00943A91" w:rsidP="00D46B1B">
            <w:pPr>
              <w:ind w:left="720"/>
              <w:rPr>
                <w:lang w:val="en-US"/>
              </w:rPr>
            </w:pPr>
          </w:p>
          <w:p w14:paraId="66C681AF" w14:textId="1AB1077E" w:rsidR="00943A91" w:rsidRPr="006771F3" w:rsidRDefault="00747929" w:rsidP="006771F3">
            <w:pPr>
              <w:numPr>
                <w:ilvl w:val="1"/>
                <w:numId w:val="8"/>
              </w:numPr>
              <w:ind w:left="720"/>
              <w:rPr>
                <w:lang w:val="en-US"/>
              </w:rPr>
            </w:pPr>
            <w:r w:rsidRPr="006771F3">
              <w:rPr>
                <w:lang w:val="en-US"/>
              </w:rPr>
              <w:t>is typically consumed directly from the container, and</w:t>
            </w:r>
          </w:p>
          <w:p w14:paraId="5EE82600" w14:textId="77777777" w:rsidR="00747929" w:rsidRPr="006771F3" w:rsidRDefault="00747929" w:rsidP="00747929">
            <w:pPr>
              <w:numPr>
                <w:ilvl w:val="1"/>
                <w:numId w:val="8"/>
              </w:numPr>
              <w:ind w:left="720"/>
              <w:rPr>
                <w:lang w:val="en-US"/>
              </w:rPr>
            </w:pPr>
            <w:r w:rsidRPr="006771F3">
              <w:rPr>
                <w:lang w:val="en-US"/>
              </w:rPr>
              <w:lastRenderedPageBreak/>
              <w:t>is ready for consumption without any further preparation, such as cooking, boiling, or heating, including food containers used for fast food or other meals ready for immediate consumption?</w:t>
            </w:r>
          </w:p>
          <w:p w14:paraId="10309BA8" w14:textId="7974040C" w:rsidR="00E853AF" w:rsidRPr="006771F3" w:rsidRDefault="00E853AF" w:rsidP="00D46B1B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  <w:tc>
          <w:tcPr>
            <w:tcW w:w="4395" w:type="dxa"/>
          </w:tcPr>
          <w:p w14:paraId="33D040F7" w14:textId="77777777" w:rsidR="00E853AF" w:rsidRPr="006771F3" w:rsidRDefault="00E853AF" w:rsidP="00D46B1B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  <w:tr w:rsidR="00E853AF" w:rsidRPr="006771F3" w14:paraId="1A0C6ACF" w14:textId="77777777" w:rsidTr="00943A91">
        <w:tc>
          <w:tcPr>
            <w:tcW w:w="4531" w:type="dxa"/>
          </w:tcPr>
          <w:p w14:paraId="01A5500B" w14:textId="376927B8" w:rsidR="00E853AF" w:rsidRPr="006771F3" w:rsidRDefault="00747929" w:rsidP="007A2344">
            <w:pPr>
              <w:tabs>
                <w:tab w:val="left" w:pos="3443"/>
              </w:tabs>
              <w:jc w:val="both"/>
              <w:rPr>
                <w:lang w:val="en-US"/>
              </w:rPr>
            </w:pPr>
            <w:r w:rsidRPr="006771F3">
              <w:rPr>
                <w:lang w:val="en-US"/>
              </w:rPr>
              <w:t xml:space="preserve">Is the product's volume greater than 3 </w:t>
            </w:r>
            <w:r w:rsidR="00332379" w:rsidRPr="006771F3">
              <w:rPr>
                <w:lang w:val="en-US"/>
              </w:rPr>
              <w:t>liters</w:t>
            </w:r>
            <w:r w:rsidRPr="006771F3">
              <w:rPr>
                <w:lang w:val="en-US"/>
              </w:rPr>
              <w:t>?</w:t>
            </w:r>
          </w:p>
          <w:p w14:paraId="11713479" w14:textId="512D7C55" w:rsidR="009B050F" w:rsidRPr="006771F3" w:rsidRDefault="009B050F" w:rsidP="009B050F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  <w:tc>
          <w:tcPr>
            <w:tcW w:w="4395" w:type="dxa"/>
          </w:tcPr>
          <w:p w14:paraId="3EF6B862" w14:textId="77777777" w:rsidR="00E853AF" w:rsidRPr="006771F3" w:rsidRDefault="00E853AF" w:rsidP="00D46B1B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</w:tbl>
    <w:p w14:paraId="5431848B" w14:textId="77777777" w:rsidR="00943A91" w:rsidRPr="006771F3" w:rsidRDefault="00943A91" w:rsidP="00D46B1B">
      <w:pPr>
        <w:jc w:val="both"/>
        <w:rPr>
          <w:lang w:val="en-US"/>
        </w:rPr>
      </w:pPr>
    </w:p>
    <w:tbl>
      <w:tblPr>
        <w:tblStyle w:val="Tabel-Gitter"/>
        <w:tblW w:w="8926" w:type="dxa"/>
        <w:shd w:val="clear" w:color="auto" w:fill="000066"/>
        <w:tblLook w:val="04A0" w:firstRow="1" w:lastRow="0" w:firstColumn="1" w:lastColumn="0" w:noHBand="0" w:noVBand="1"/>
      </w:tblPr>
      <w:tblGrid>
        <w:gridCol w:w="4531"/>
        <w:gridCol w:w="4395"/>
      </w:tblGrid>
      <w:tr w:rsidR="00FA75C9" w:rsidRPr="006771F3" w14:paraId="468FAA76" w14:textId="77777777" w:rsidTr="00AE6CF1">
        <w:tc>
          <w:tcPr>
            <w:tcW w:w="8926" w:type="dxa"/>
            <w:gridSpan w:val="2"/>
            <w:shd w:val="clear" w:color="auto" w:fill="000066"/>
          </w:tcPr>
          <w:p w14:paraId="0C57F542" w14:textId="06A17ABA" w:rsidR="00FA75C9" w:rsidRPr="006771F3" w:rsidRDefault="00FA75C9" w:rsidP="00D46B1B">
            <w:pPr>
              <w:jc w:val="center"/>
              <w:rPr>
                <w:sz w:val="30"/>
                <w:szCs w:val="30"/>
                <w:lang w:val="en-US"/>
              </w:rPr>
            </w:pPr>
            <w:r w:rsidRPr="006771F3">
              <w:rPr>
                <w:sz w:val="30"/>
                <w:szCs w:val="30"/>
                <w:lang w:val="en-US"/>
              </w:rPr>
              <w:t xml:space="preserve">B. </w:t>
            </w:r>
            <w:r w:rsidR="008476FD" w:rsidRPr="006771F3">
              <w:rPr>
                <w:sz w:val="30"/>
                <w:szCs w:val="30"/>
                <w:lang w:val="en-US"/>
              </w:rPr>
              <w:t>Packets and wrappers made from flexible material</w:t>
            </w:r>
          </w:p>
          <w:p w14:paraId="54CC8ED0" w14:textId="77777777" w:rsidR="00FA75C9" w:rsidRPr="006771F3" w:rsidRDefault="00FA75C9" w:rsidP="00D46B1B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  <w:tr w:rsidR="00FA75C9" w:rsidRPr="006771F3" w14:paraId="6933B55E" w14:textId="77777777" w:rsidTr="00AE6CF1">
        <w:tc>
          <w:tcPr>
            <w:tcW w:w="4531" w:type="dxa"/>
            <w:shd w:val="clear" w:color="auto" w:fill="000066"/>
          </w:tcPr>
          <w:p w14:paraId="108B5619" w14:textId="4EE60212" w:rsidR="00FA75C9" w:rsidRPr="006771F3" w:rsidRDefault="008476FD" w:rsidP="00D46B1B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Information</w:t>
            </w:r>
          </w:p>
        </w:tc>
        <w:tc>
          <w:tcPr>
            <w:tcW w:w="4395" w:type="dxa"/>
            <w:shd w:val="clear" w:color="auto" w:fill="000066"/>
          </w:tcPr>
          <w:p w14:paraId="4C72BFC5" w14:textId="3AA0A79B" w:rsidR="00FA75C9" w:rsidRPr="006771F3" w:rsidRDefault="008476FD" w:rsidP="00D46B1B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Your response</w:t>
            </w:r>
          </w:p>
        </w:tc>
      </w:tr>
      <w:tr w:rsidR="00FA75C9" w:rsidRPr="006771F3" w14:paraId="104FED5A" w14:textId="77777777" w:rsidTr="00AE6CF1">
        <w:tc>
          <w:tcPr>
            <w:tcW w:w="4531" w:type="dxa"/>
          </w:tcPr>
          <w:p w14:paraId="73EE6983" w14:textId="43750B5B" w:rsidR="00B67B06" w:rsidRPr="006771F3" w:rsidRDefault="00783E35" w:rsidP="00D46B1B">
            <w:pPr>
              <w:spacing w:after="160"/>
              <w:rPr>
                <w:lang w:val="en-US"/>
              </w:rPr>
            </w:pPr>
            <w:r w:rsidRPr="006771F3">
              <w:rPr>
                <w:lang w:val="en-US"/>
              </w:rPr>
              <w:t>Is the product made of flexible material and used to contain food that:</w:t>
            </w:r>
          </w:p>
          <w:p w14:paraId="7F5D9A63" w14:textId="77777777" w:rsidR="00783E35" w:rsidRPr="006771F3" w:rsidRDefault="00783E35" w:rsidP="00783E35">
            <w:pPr>
              <w:pStyle w:val="Listeafsnit"/>
              <w:numPr>
                <w:ilvl w:val="0"/>
                <w:numId w:val="13"/>
              </w:numPr>
              <w:spacing w:after="160"/>
              <w:ind w:left="714" w:hanging="357"/>
              <w:rPr>
                <w:lang w:val="en-US"/>
              </w:rPr>
            </w:pPr>
            <w:r w:rsidRPr="006771F3">
              <w:rPr>
                <w:lang w:val="en-US"/>
              </w:rPr>
              <w:t>is intended for immediate consumption directly from the wrapper or packaging, and</w:t>
            </w:r>
          </w:p>
          <w:p w14:paraId="7152B59D" w14:textId="77777777" w:rsidR="006406AD" w:rsidRPr="006771F3" w:rsidRDefault="006406AD" w:rsidP="00D46B1B">
            <w:pPr>
              <w:pStyle w:val="Listeafsnit"/>
              <w:spacing w:after="160"/>
              <w:ind w:left="714"/>
              <w:rPr>
                <w:lang w:val="en-US"/>
              </w:rPr>
            </w:pPr>
          </w:p>
          <w:p w14:paraId="7D024FBB" w14:textId="77777777" w:rsidR="00783E35" w:rsidRPr="006771F3" w:rsidRDefault="00783E35" w:rsidP="00783E35">
            <w:pPr>
              <w:pStyle w:val="Listeafsnit"/>
              <w:numPr>
                <w:ilvl w:val="0"/>
                <w:numId w:val="13"/>
              </w:numPr>
              <w:spacing w:after="160"/>
              <w:ind w:left="714" w:hanging="357"/>
              <w:rPr>
                <w:lang w:val="en-US"/>
              </w:rPr>
            </w:pPr>
            <w:r w:rsidRPr="006771F3">
              <w:rPr>
                <w:lang w:val="en-US"/>
              </w:rPr>
              <w:t>is ready for consumption without any further preparation, such as cooking, boiling, or heating?</w:t>
            </w:r>
          </w:p>
          <w:p w14:paraId="2B09D9EB" w14:textId="1AE3F1EB" w:rsidR="00FA75C9" w:rsidRPr="006771F3" w:rsidRDefault="00783E35" w:rsidP="00D46B1B">
            <w:pPr>
              <w:spacing w:after="160"/>
              <w:rPr>
                <w:lang w:val="en-US"/>
              </w:rPr>
            </w:pPr>
            <w:r w:rsidRPr="006771F3">
              <w:rPr>
                <w:lang w:val="en-US"/>
              </w:rPr>
              <w:t>For the purposes of this question, a product made of flexible material means a product whose shape can easily be altered, for example when food is added or removed.</w:t>
            </w:r>
          </w:p>
        </w:tc>
        <w:tc>
          <w:tcPr>
            <w:tcW w:w="4395" w:type="dxa"/>
          </w:tcPr>
          <w:p w14:paraId="33F9C6E4" w14:textId="77777777" w:rsidR="00FA75C9" w:rsidRPr="006771F3" w:rsidRDefault="00FA75C9" w:rsidP="00D46B1B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  <w:tr w:rsidR="00FA75C9" w:rsidRPr="006771F3" w14:paraId="78807E2D" w14:textId="77777777" w:rsidTr="00AE6CF1">
        <w:tc>
          <w:tcPr>
            <w:tcW w:w="4531" w:type="dxa"/>
          </w:tcPr>
          <w:p w14:paraId="466BA1B2" w14:textId="0F79C097" w:rsidR="00783E35" w:rsidRPr="006771F3" w:rsidRDefault="00783E35" w:rsidP="00783E35">
            <w:pPr>
              <w:rPr>
                <w:lang w:val="en-US"/>
              </w:rPr>
            </w:pPr>
            <w:r w:rsidRPr="006771F3">
              <w:rPr>
                <w:lang w:val="en-US"/>
              </w:rPr>
              <w:t xml:space="preserve">Is the product's volume greater than 3 </w:t>
            </w:r>
            <w:r w:rsidR="006771F3" w:rsidRPr="006771F3">
              <w:rPr>
                <w:lang w:val="en-US"/>
              </w:rPr>
              <w:t>liters</w:t>
            </w:r>
            <w:r w:rsidRPr="006771F3">
              <w:rPr>
                <w:lang w:val="en-US"/>
              </w:rPr>
              <w:t>?</w:t>
            </w:r>
          </w:p>
          <w:p w14:paraId="79CFF5E5" w14:textId="77777777" w:rsidR="00FA75C9" w:rsidRPr="006771F3" w:rsidRDefault="00FA75C9" w:rsidP="009B050F">
            <w:pPr>
              <w:rPr>
                <w:rFonts w:cstheme="minorBidi"/>
                <w:szCs w:val="24"/>
                <w:lang w:val="en-US"/>
              </w:rPr>
            </w:pPr>
          </w:p>
        </w:tc>
        <w:tc>
          <w:tcPr>
            <w:tcW w:w="4395" w:type="dxa"/>
          </w:tcPr>
          <w:p w14:paraId="3A19528B" w14:textId="77777777" w:rsidR="00FA75C9" w:rsidRPr="006771F3" w:rsidRDefault="00FA75C9" w:rsidP="00D46B1B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  <w:tr w:rsidR="00FA75C9" w:rsidRPr="006771F3" w14:paraId="16D48E79" w14:textId="77777777" w:rsidTr="00AE6CF1">
        <w:tc>
          <w:tcPr>
            <w:tcW w:w="4531" w:type="dxa"/>
          </w:tcPr>
          <w:p w14:paraId="1B950FF2" w14:textId="77777777" w:rsidR="00783E35" w:rsidRPr="006771F3" w:rsidRDefault="00783E35" w:rsidP="00783E35">
            <w:pPr>
              <w:rPr>
                <w:lang w:val="en-US"/>
              </w:rPr>
            </w:pPr>
            <w:r w:rsidRPr="006771F3">
              <w:rPr>
                <w:lang w:val="en-US"/>
              </w:rPr>
              <w:t>Please indicate whether you fill the wrapper or flexible packaging with food or liquid yourself.</w:t>
            </w:r>
          </w:p>
          <w:p w14:paraId="5283FD38" w14:textId="419AB7B6" w:rsidR="00B67B06" w:rsidRPr="006771F3" w:rsidRDefault="00B67B06" w:rsidP="009B050F">
            <w:pPr>
              <w:rPr>
                <w:lang w:val="en-US"/>
              </w:rPr>
            </w:pPr>
          </w:p>
        </w:tc>
        <w:tc>
          <w:tcPr>
            <w:tcW w:w="4395" w:type="dxa"/>
          </w:tcPr>
          <w:p w14:paraId="2C96234A" w14:textId="77777777" w:rsidR="00FA75C9" w:rsidRPr="006771F3" w:rsidRDefault="00FA75C9" w:rsidP="00D46B1B">
            <w:pPr>
              <w:jc w:val="both"/>
              <w:rPr>
                <w:lang w:val="en-US"/>
              </w:rPr>
            </w:pPr>
          </w:p>
        </w:tc>
      </w:tr>
    </w:tbl>
    <w:p w14:paraId="0F8E9573" w14:textId="77777777" w:rsidR="006406AD" w:rsidRPr="006771F3" w:rsidRDefault="006406AD" w:rsidP="00D46B1B">
      <w:pPr>
        <w:jc w:val="both"/>
        <w:rPr>
          <w:lang w:val="en-US"/>
        </w:rPr>
      </w:pPr>
    </w:p>
    <w:tbl>
      <w:tblPr>
        <w:tblStyle w:val="Tabel-Gitter"/>
        <w:tblW w:w="8926" w:type="dxa"/>
        <w:shd w:val="clear" w:color="auto" w:fill="000066"/>
        <w:tblLook w:val="04A0" w:firstRow="1" w:lastRow="0" w:firstColumn="1" w:lastColumn="0" w:noHBand="0" w:noVBand="1"/>
      </w:tblPr>
      <w:tblGrid>
        <w:gridCol w:w="4531"/>
        <w:gridCol w:w="4395"/>
      </w:tblGrid>
      <w:tr w:rsidR="006406AD" w:rsidRPr="006771F3" w14:paraId="2A7E32A8" w14:textId="77777777" w:rsidTr="00AE6CF1">
        <w:tc>
          <w:tcPr>
            <w:tcW w:w="8926" w:type="dxa"/>
            <w:gridSpan w:val="2"/>
            <w:shd w:val="clear" w:color="auto" w:fill="000066"/>
          </w:tcPr>
          <w:p w14:paraId="756D38A5" w14:textId="77977B8D" w:rsidR="006406AD" w:rsidRPr="006771F3" w:rsidRDefault="006406AD" w:rsidP="00783E35">
            <w:pPr>
              <w:jc w:val="center"/>
              <w:rPr>
                <w:sz w:val="30"/>
                <w:szCs w:val="30"/>
                <w:lang w:val="en-US"/>
              </w:rPr>
            </w:pPr>
            <w:r w:rsidRPr="006771F3">
              <w:rPr>
                <w:sz w:val="30"/>
                <w:szCs w:val="30"/>
                <w:lang w:val="en-US"/>
              </w:rPr>
              <w:t>C.</w:t>
            </w:r>
            <w:r w:rsidR="00783E35" w:rsidRPr="006771F3">
              <w:rPr>
                <w:rFonts w:eastAsia="Times New Roman" w:cs="Segoe UI"/>
                <w:sz w:val="21"/>
                <w:szCs w:val="21"/>
                <w:lang w:val="en-US" w:eastAsia="da-DK"/>
              </w:rPr>
              <w:t xml:space="preserve"> </w:t>
            </w:r>
            <w:r w:rsidR="00783E35" w:rsidRPr="006771F3">
              <w:rPr>
                <w:sz w:val="30"/>
                <w:szCs w:val="30"/>
                <w:lang w:val="en-US"/>
              </w:rPr>
              <w:t>Beverage Container</w:t>
            </w:r>
          </w:p>
          <w:p w14:paraId="6A145E9A" w14:textId="30DCD3B8" w:rsidR="006406AD" w:rsidRPr="006771F3" w:rsidRDefault="006406AD" w:rsidP="00D46B1B">
            <w:pPr>
              <w:jc w:val="center"/>
              <w:rPr>
                <w:lang w:val="en-US"/>
              </w:rPr>
            </w:pPr>
          </w:p>
        </w:tc>
      </w:tr>
      <w:tr w:rsidR="006406AD" w:rsidRPr="006771F3" w14:paraId="3394BA11" w14:textId="77777777" w:rsidTr="00AE6CF1">
        <w:tc>
          <w:tcPr>
            <w:tcW w:w="4531" w:type="dxa"/>
            <w:shd w:val="clear" w:color="auto" w:fill="000066"/>
          </w:tcPr>
          <w:p w14:paraId="466A2269" w14:textId="4774CF88" w:rsidR="006406AD" w:rsidRPr="006771F3" w:rsidRDefault="00783E35" w:rsidP="00D46B1B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Information</w:t>
            </w:r>
          </w:p>
        </w:tc>
        <w:tc>
          <w:tcPr>
            <w:tcW w:w="4395" w:type="dxa"/>
            <w:shd w:val="clear" w:color="auto" w:fill="000066"/>
          </w:tcPr>
          <w:p w14:paraId="70B6E5A4" w14:textId="7E7013CE" w:rsidR="006406AD" w:rsidRPr="006771F3" w:rsidRDefault="00783E35" w:rsidP="00D46B1B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Your response</w:t>
            </w:r>
          </w:p>
        </w:tc>
      </w:tr>
      <w:tr w:rsidR="006406AD" w:rsidRPr="006771F3" w14:paraId="28E8E4E1" w14:textId="77777777" w:rsidTr="00AE6CF1">
        <w:tc>
          <w:tcPr>
            <w:tcW w:w="4531" w:type="dxa"/>
          </w:tcPr>
          <w:p w14:paraId="14C9446B" w14:textId="149BA7FC" w:rsidR="00AC0D0A" w:rsidRPr="006771F3" w:rsidRDefault="00783E35" w:rsidP="00D46B1B">
            <w:pPr>
              <w:spacing w:after="160"/>
              <w:rPr>
                <w:lang w:val="en-US"/>
              </w:rPr>
            </w:pPr>
            <w:r w:rsidRPr="006771F3">
              <w:rPr>
                <w:lang w:val="en-US"/>
              </w:rPr>
              <w:t>Is the product a beverage container that:</w:t>
            </w:r>
          </w:p>
          <w:p w14:paraId="2AFAFDCB" w14:textId="2A499783" w:rsidR="00AC0D0A" w:rsidRPr="006771F3" w:rsidRDefault="00783E35" w:rsidP="00AF5D9F">
            <w:pPr>
              <w:pStyle w:val="Listeafsnit"/>
              <w:numPr>
                <w:ilvl w:val="0"/>
                <w:numId w:val="15"/>
              </w:numPr>
              <w:spacing w:after="160"/>
              <w:rPr>
                <w:lang w:val="en-US"/>
              </w:rPr>
            </w:pPr>
            <w:r w:rsidRPr="006771F3">
              <w:rPr>
                <w:lang w:val="en-US"/>
              </w:rPr>
              <w:t>is used to contain a liquid,</w:t>
            </w:r>
          </w:p>
          <w:p w14:paraId="79E72AE9" w14:textId="77777777" w:rsidR="00AC0D0A" w:rsidRPr="006771F3" w:rsidRDefault="00AC0D0A" w:rsidP="00D46B1B">
            <w:pPr>
              <w:pStyle w:val="Listeafsnit"/>
              <w:rPr>
                <w:lang w:val="en-US"/>
              </w:rPr>
            </w:pPr>
          </w:p>
          <w:p w14:paraId="5C2891BC" w14:textId="77777777" w:rsidR="00783E35" w:rsidRPr="006771F3" w:rsidRDefault="00783E35" w:rsidP="00783E35">
            <w:pPr>
              <w:pStyle w:val="Listeafsnit"/>
              <w:numPr>
                <w:ilvl w:val="0"/>
                <w:numId w:val="15"/>
              </w:numPr>
              <w:spacing w:after="160"/>
              <w:rPr>
                <w:lang w:val="en-US"/>
              </w:rPr>
            </w:pPr>
            <w:r w:rsidRPr="006771F3">
              <w:rPr>
                <w:lang w:val="en-US"/>
              </w:rPr>
              <w:t>is a beverage bottle or a composite beverage packaging, including its caps and lids,</w:t>
            </w:r>
          </w:p>
          <w:p w14:paraId="497A9C6E" w14:textId="77777777" w:rsidR="00AC0D0A" w:rsidRPr="006771F3" w:rsidRDefault="00AC0D0A" w:rsidP="00D46B1B">
            <w:pPr>
              <w:pStyle w:val="Listeafsnit"/>
              <w:rPr>
                <w:lang w:val="en-US"/>
              </w:rPr>
            </w:pPr>
          </w:p>
          <w:p w14:paraId="3B384B71" w14:textId="040285BB" w:rsidR="00AC0D0A" w:rsidRPr="00332379" w:rsidRDefault="00131637" w:rsidP="00332379">
            <w:pPr>
              <w:pStyle w:val="Listeafsnit"/>
              <w:numPr>
                <w:ilvl w:val="0"/>
                <w:numId w:val="15"/>
              </w:numPr>
              <w:spacing w:after="160"/>
              <w:rPr>
                <w:lang w:val="en-US"/>
              </w:rPr>
            </w:pPr>
            <w:r w:rsidRPr="006771F3">
              <w:rPr>
                <w:lang w:val="en-US"/>
              </w:rPr>
              <w:t xml:space="preserve">is covered by the deposit and return scheme (Dansk </w:t>
            </w:r>
            <w:proofErr w:type="spellStart"/>
            <w:r w:rsidRPr="006771F3">
              <w:rPr>
                <w:lang w:val="en-US"/>
              </w:rPr>
              <w:t>Retursystem</w:t>
            </w:r>
            <w:proofErr w:type="spellEnd"/>
            <w:r w:rsidRPr="006771F3">
              <w:rPr>
                <w:lang w:val="en-US"/>
              </w:rPr>
              <w:t xml:space="preserve"> A/S)?</w:t>
            </w:r>
          </w:p>
          <w:p w14:paraId="7B136F00" w14:textId="3C0856E9" w:rsidR="006406AD" w:rsidRPr="006771F3" w:rsidRDefault="00131637" w:rsidP="00D46B1B">
            <w:pPr>
              <w:pStyle w:val="Listeafsnit"/>
              <w:numPr>
                <w:ilvl w:val="0"/>
                <w:numId w:val="15"/>
              </w:numPr>
              <w:spacing w:after="160"/>
              <w:rPr>
                <w:lang w:val="en-US"/>
              </w:rPr>
            </w:pPr>
            <w:r w:rsidRPr="006771F3">
              <w:rPr>
                <w:lang w:val="en-US"/>
              </w:rPr>
              <w:lastRenderedPageBreak/>
              <w:t>is made of glass or metal but has plastic caps and lids?</w:t>
            </w:r>
          </w:p>
        </w:tc>
        <w:tc>
          <w:tcPr>
            <w:tcW w:w="4395" w:type="dxa"/>
          </w:tcPr>
          <w:p w14:paraId="33965287" w14:textId="77777777" w:rsidR="006406AD" w:rsidRPr="006771F3" w:rsidRDefault="006406AD" w:rsidP="00D46B1B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  <w:tr w:rsidR="006406AD" w:rsidRPr="006771F3" w14:paraId="47A280BA" w14:textId="77777777" w:rsidTr="00AE6CF1">
        <w:tc>
          <w:tcPr>
            <w:tcW w:w="4531" w:type="dxa"/>
          </w:tcPr>
          <w:p w14:paraId="06A3C056" w14:textId="365B392F" w:rsidR="00131637" w:rsidRPr="006771F3" w:rsidRDefault="00131637" w:rsidP="00131637">
            <w:pPr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 xml:space="preserve">Is the product's volume greater than 3 </w:t>
            </w:r>
            <w:r w:rsidR="00332379" w:rsidRPr="006771F3">
              <w:rPr>
                <w:rFonts w:cstheme="minorBidi"/>
                <w:szCs w:val="24"/>
                <w:lang w:val="en-US"/>
              </w:rPr>
              <w:t>liters</w:t>
            </w:r>
            <w:r w:rsidRPr="006771F3">
              <w:rPr>
                <w:rFonts w:cstheme="minorBidi"/>
                <w:szCs w:val="24"/>
                <w:lang w:val="en-US"/>
              </w:rPr>
              <w:t>?</w:t>
            </w:r>
          </w:p>
          <w:p w14:paraId="0BD77D93" w14:textId="77777777" w:rsidR="006406AD" w:rsidRPr="006771F3" w:rsidRDefault="006406AD" w:rsidP="009B050F">
            <w:pPr>
              <w:rPr>
                <w:rFonts w:cstheme="minorBidi"/>
                <w:szCs w:val="24"/>
                <w:lang w:val="en-US"/>
              </w:rPr>
            </w:pPr>
          </w:p>
        </w:tc>
        <w:tc>
          <w:tcPr>
            <w:tcW w:w="4395" w:type="dxa"/>
          </w:tcPr>
          <w:p w14:paraId="64F9363C" w14:textId="77777777" w:rsidR="006406AD" w:rsidRPr="006771F3" w:rsidRDefault="006406AD" w:rsidP="00D46B1B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</w:tbl>
    <w:p w14:paraId="1EFD3513" w14:textId="77777777" w:rsidR="00AF5D9F" w:rsidRPr="006771F3" w:rsidRDefault="00AF5D9F" w:rsidP="00955561">
      <w:pPr>
        <w:jc w:val="both"/>
        <w:rPr>
          <w:lang w:val="en-US"/>
        </w:rPr>
      </w:pPr>
    </w:p>
    <w:tbl>
      <w:tblPr>
        <w:tblStyle w:val="Tabel-Gitter"/>
        <w:tblW w:w="8926" w:type="dxa"/>
        <w:shd w:val="clear" w:color="auto" w:fill="000066"/>
        <w:tblLook w:val="04A0" w:firstRow="1" w:lastRow="0" w:firstColumn="1" w:lastColumn="0" w:noHBand="0" w:noVBand="1"/>
      </w:tblPr>
      <w:tblGrid>
        <w:gridCol w:w="4531"/>
        <w:gridCol w:w="4395"/>
      </w:tblGrid>
      <w:tr w:rsidR="00D46B1B" w:rsidRPr="006771F3" w14:paraId="64EA9EA3" w14:textId="77777777" w:rsidTr="00AE6CF1">
        <w:tc>
          <w:tcPr>
            <w:tcW w:w="8926" w:type="dxa"/>
            <w:gridSpan w:val="2"/>
            <w:shd w:val="clear" w:color="auto" w:fill="000066"/>
          </w:tcPr>
          <w:p w14:paraId="2DBF3390" w14:textId="77777777" w:rsidR="00E65B01" w:rsidRPr="006771F3" w:rsidRDefault="00E65B01" w:rsidP="00E65B01">
            <w:pPr>
              <w:pStyle w:val="Listeafsnit"/>
              <w:numPr>
                <w:ilvl w:val="0"/>
                <w:numId w:val="17"/>
              </w:numPr>
              <w:jc w:val="center"/>
              <w:rPr>
                <w:sz w:val="30"/>
                <w:szCs w:val="30"/>
                <w:lang w:val="en-US"/>
              </w:rPr>
            </w:pPr>
            <w:r w:rsidRPr="006771F3">
              <w:rPr>
                <w:sz w:val="30"/>
                <w:szCs w:val="30"/>
                <w:lang w:val="en-US"/>
              </w:rPr>
              <w:t>Beverage Cups</w:t>
            </w:r>
          </w:p>
          <w:p w14:paraId="7465152F" w14:textId="77777777" w:rsidR="00D46B1B" w:rsidRPr="006771F3" w:rsidRDefault="00D46B1B" w:rsidP="00955561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  <w:tr w:rsidR="00D46B1B" w:rsidRPr="006771F3" w14:paraId="0DE475FA" w14:textId="77777777" w:rsidTr="00AE6CF1">
        <w:tc>
          <w:tcPr>
            <w:tcW w:w="4531" w:type="dxa"/>
            <w:shd w:val="clear" w:color="auto" w:fill="000066"/>
          </w:tcPr>
          <w:p w14:paraId="17D4C914" w14:textId="3597167C" w:rsidR="00D46B1B" w:rsidRPr="006771F3" w:rsidRDefault="00E65B01" w:rsidP="00955561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Information</w:t>
            </w:r>
          </w:p>
        </w:tc>
        <w:tc>
          <w:tcPr>
            <w:tcW w:w="4395" w:type="dxa"/>
            <w:shd w:val="clear" w:color="auto" w:fill="000066"/>
          </w:tcPr>
          <w:p w14:paraId="5932D364" w14:textId="282F1EC0" w:rsidR="00D46B1B" w:rsidRPr="006771F3" w:rsidRDefault="00E65B01" w:rsidP="00955561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Your response</w:t>
            </w:r>
          </w:p>
        </w:tc>
      </w:tr>
      <w:tr w:rsidR="00D46B1B" w:rsidRPr="006771F3" w14:paraId="4D7111E2" w14:textId="77777777" w:rsidTr="00AE6CF1">
        <w:tc>
          <w:tcPr>
            <w:tcW w:w="4531" w:type="dxa"/>
          </w:tcPr>
          <w:p w14:paraId="28BCB505" w14:textId="77777777" w:rsidR="00E65B01" w:rsidRPr="006771F3" w:rsidRDefault="00E65B01" w:rsidP="00E65B01">
            <w:pPr>
              <w:jc w:val="both"/>
              <w:rPr>
                <w:lang w:val="en-US"/>
              </w:rPr>
            </w:pPr>
            <w:r w:rsidRPr="006771F3">
              <w:rPr>
                <w:lang w:val="en-US"/>
              </w:rPr>
              <w:t>Is the product a beverage cup, including its caps and lids?</w:t>
            </w:r>
          </w:p>
          <w:p w14:paraId="0A7697E1" w14:textId="5DA7EB4A" w:rsidR="00D46B1B" w:rsidRPr="006771F3" w:rsidRDefault="00D46B1B" w:rsidP="00955561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  <w:tc>
          <w:tcPr>
            <w:tcW w:w="4395" w:type="dxa"/>
          </w:tcPr>
          <w:p w14:paraId="02AD4D09" w14:textId="77777777" w:rsidR="00D46B1B" w:rsidRPr="006771F3" w:rsidRDefault="00D46B1B" w:rsidP="00955561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</w:tbl>
    <w:p w14:paraId="5728EFAF" w14:textId="77777777" w:rsidR="009B050F" w:rsidRPr="006771F3" w:rsidRDefault="009B050F" w:rsidP="00955561">
      <w:pPr>
        <w:jc w:val="both"/>
        <w:rPr>
          <w:lang w:val="en-US"/>
        </w:rPr>
      </w:pPr>
    </w:p>
    <w:tbl>
      <w:tblPr>
        <w:tblStyle w:val="Tabel-Gitter"/>
        <w:tblW w:w="8926" w:type="dxa"/>
        <w:shd w:val="clear" w:color="auto" w:fill="000066"/>
        <w:tblLook w:val="04A0" w:firstRow="1" w:lastRow="0" w:firstColumn="1" w:lastColumn="0" w:noHBand="0" w:noVBand="1"/>
      </w:tblPr>
      <w:tblGrid>
        <w:gridCol w:w="4531"/>
        <w:gridCol w:w="4395"/>
      </w:tblGrid>
      <w:tr w:rsidR="00955561" w:rsidRPr="006771F3" w14:paraId="430B2B84" w14:textId="77777777" w:rsidTr="00AE6CF1">
        <w:tc>
          <w:tcPr>
            <w:tcW w:w="8926" w:type="dxa"/>
            <w:gridSpan w:val="2"/>
            <w:shd w:val="clear" w:color="auto" w:fill="000066"/>
          </w:tcPr>
          <w:p w14:paraId="07C58D3A" w14:textId="167A462B" w:rsidR="00955561" w:rsidRPr="006771F3" w:rsidRDefault="00E65B01" w:rsidP="00955561">
            <w:pPr>
              <w:pStyle w:val="Listeafsnit"/>
              <w:numPr>
                <w:ilvl w:val="0"/>
                <w:numId w:val="17"/>
              </w:numPr>
              <w:jc w:val="center"/>
              <w:rPr>
                <w:sz w:val="30"/>
                <w:szCs w:val="30"/>
                <w:lang w:val="en-US"/>
              </w:rPr>
            </w:pPr>
            <w:r w:rsidRPr="006771F3">
              <w:rPr>
                <w:sz w:val="30"/>
                <w:szCs w:val="30"/>
                <w:lang w:val="en-US"/>
              </w:rPr>
              <w:t>Lightweight plastic carrier bags</w:t>
            </w:r>
          </w:p>
          <w:p w14:paraId="40C790CF" w14:textId="77777777" w:rsidR="00955561" w:rsidRPr="006771F3" w:rsidRDefault="00955561" w:rsidP="00955561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  <w:tr w:rsidR="00955561" w:rsidRPr="006771F3" w14:paraId="04603D45" w14:textId="77777777" w:rsidTr="00AE6CF1">
        <w:tc>
          <w:tcPr>
            <w:tcW w:w="4531" w:type="dxa"/>
            <w:shd w:val="clear" w:color="auto" w:fill="000066"/>
          </w:tcPr>
          <w:p w14:paraId="1E914A63" w14:textId="461D305E" w:rsidR="00955561" w:rsidRPr="006771F3" w:rsidRDefault="00E65B01" w:rsidP="00955561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Information</w:t>
            </w:r>
          </w:p>
        </w:tc>
        <w:tc>
          <w:tcPr>
            <w:tcW w:w="4395" w:type="dxa"/>
            <w:shd w:val="clear" w:color="auto" w:fill="000066"/>
          </w:tcPr>
          <w:p w14:paraId="46DF6CDD" w14:textId="58FA902B" w:rsidR="00955561" w:rsidRPr="006771F3" w:rsidRDefault="00E65B01" w:rsidP="00955561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Your response</w:t>
            </w:r>
          </w:p>
        </w:tc>
      </w:tr>
      <w:tr w:rsidR="00955561" w:rsidRPr="006771F3" w14:paraId="24813FB7" w14:textId="77777777" w:rsidTr="00AE6CF1">
        <w:tc>
          <w:tcPr>
            <w:tcW w:w="4531" w:type="dxa"/>
          </w:tcPr>
          <w:p w14:paraId="74454481" w14:textId="77777777" w:rsidR="00E65B01" w:rsidRPr="006771F3" w:rsidRDefault="00E65B01" w:rsidP="00E65B01">
            <w:pPr>
              <w:rPr>
                <w:lang w:val="en-US"/>
              </w:rPr>
            </w:pPr>
            <w:r w:rsidRPr="006771F3">
              <w:rPr>
                <w:lang w:val="en-US"/>
              </w:rPr>
              <w:t>Is the product a plastic carrier bag with a wall thickness of less than 50 microns?</w:t>
            </w:r>
          </w:p>
          <w:p w14:paraId="5D4790A9" w14:textId="77777777" w:rsidR="00955561" w:rsidRPr="006771F3" w:rsidRDefault="00955561" w:rsidP="00955561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  <w:tc>
          <w:tcPr>
            <w:tcW w:w="4395" w:type="dxa"/>
          </w:tcPr>
          <w:p w14:paraId="1D85790A" w14:textId="77777777" w:rsidR="00955561" w:rsidRPr="006771F3" w:rsidRDefault="00955561" w:rsidP="00955561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</w:tbl>
    <w:p w14:paraId="164E88CF" w14:textId="77777777" w:rsidR="00955561" w:rsidRPr="006771F3" w:rsidRDefault="00955561" w:rsidP="00955561">
      <w:pPr>
        <w:jc w:val="both"/>
        <w:rPr>
          <w:lang w:val="en-US"/>
        </w:rPr>
      </w:pPr>
    </w:p>
    <w:tbl>
      <w:tblPr>
        <w:tblStyle w:val="Tabel-Gitter"/>
        <w:tblW w:w="8926" w:type="dxa"/>
        <w:shd w:val="clear" w:color="auto" w:fill="000066"/>
        <w:tblLook w:val="04A0" w:firstRow="1" w:lastRow="0" w:firstColumn="1" w:lastColumn="0" w:noHBand="0" w:noVBand="1"/>
      </w:tblPr>
      <w:tblGrid>
        <w:gridCol w:w="4531"/>
        <w:gridCol w:w="4395"/>
      </w:tblGrid>
      <w:tr w:rsidR="00955561" w:rsidRPr="006771F3" w14:paraId="649E98E8" w14:textId="77777777" w:rsidTr="00AE6CF1">
        <w:tc>
          <w:tcPr>
            <w:tcW w:w="8926" w:type="dxa"/>
            <w:gridSpan w:val="2"/>
            <w:shd w:val="clear" w:color="auto" w:fill="000066"/>
          </w:tcPr>
          <w:p w14:paraId="7B435BB3" w14:textId="1FBAAD55" w:rsidR="00955561" w:rsidRPr="006771F3" w:rsidRDefault="00E65B01" w:rsidP="00955561">
            <w:pPr>
              <w:pStyle w:val="Listeafsnit"/>
              <w:numPr>
                <w:ilvl w:val="0"/>
                <w:numId w:val="17"/>
              </w:numPr>
              <w:jc w:val="center"/>
              <w:rPr>
                <w:sz w:val="30"/>
                <w:szCs w:val="30"/>
                <w:lang w:val="en-US"/>
              </w:rPr>
            </w:pPr>
            <w:r w:rsidRPr="006771F3">
              <w:rPr>
                <w:sz w:val="30"/>
                <w:szCs w:val="30"/>
                <w:lang w:val="en-US"/>
              </w:rPr>
              <w:t>Wet wipes</w:t>
            </w:r>
          </w:p>
          <w:p w14:paraId="4F9D67A9" w14:textId="77777777" w:rsidR="00955561" w:rsidRPr="006771F3" w:rsidRDefault="00955561" w:rsidP="00955561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  <w:tr w:rsidR="00955561" w:rsidRPr="006771F3" w14:paraId="1B57E699" w14:textId="77777777" w:rsidTr="00AE6CF1">
        <w:tc>
          <w:tcPr>
            <w:tcW w:w="4531" w:type="dxa"/>
            <w:shd w:val="clear" w:color="auto" w:fill="000066"/>
          </w:tcPr>
          <w:p w14:paraId="335CE64E" w14:textId="3F20510D" w:rsidR="00955561" w:rsidRPr="006771F3" w:rsidRDefault="00E65B01" w:rsidP="00955561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Information</w:t>
            </w:r>
          </w:p>
        </w:tc>
        <w:tc>
          <w:tcPr>
            <w:tcW w:w="4395" w:type="dxa"/>
            <w:shd w:val="clear" w:color="auto" w:fill="000066"/>
          </w:tcPr>
          <w:p w14:paraId="0DFC1901" w14:textId="416E63C2" w:rsidR="00955561" w:rsidRPr="006771F3" w:rsidRDefault="00E65B01" w:rsidP="00955561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Your response</w:t>
            </w:r>
          </w:p>
        </w:tc>
      </w:tr>
      <w:tr w:rsidR="00955561" w:rsidRPr="006771F3" w14:paraId="697A42A2" w14:textId="77777777" w:rsidTr="00AE6CF1">
        <w:tc>
          <w:tcPr>
            <w:tcW w:w="4531" w:type="dxa"/>
          </w:tcPr>
          <w:p w14:paraId="2240C69A" w14:textId="77777777" w:rsidR="00955561" w:rsidRPr="006771F3" w:rsidRDefault="006771F3" w:rsidP="00955561">
            <w:pPr>
              <w:rPr>
                <w:rFonts w:cstheme="minorBidi"/>
                <w:szCs w:val="24"/>
                <w:lang w:val="en-US"/>
              </w:rPr>
            </w:pPr>
            <w:proofErr w:type="gramStart"/>
            <w:r w:rsidRPr="006771F3">
              <w:rPr>
                <w:rFonts w:cstheme="minorBidi"/>
                <w:szCs w:val="24"/>
                <w:lang w:val="en-US"/>
              </w:rPr>
              <w:t>Is</w:t>
            </w:r>
            <w:proofErr w:type="gramEnd"/>
            <w:r w:rsidRPr="006771F3">
              <w:rPr>
                <w:rFonts w:cstheme="minorBidi"/>
                <w:szCs w:val="24"/>
                <w:lang w:val="en-US"/>
              </w:rPr>
              <w:t xml:space="preserve"> the product pre-wetted wipes for personal care and household use?</w:t>
            </w:r>
          </w:p>
          <w:p w14:paraId="3C5B4EB6" w14:textId="387BC15D" w:rsidR="006771F3" w:rsidRPr="006771F3" w:rsidRDefault="006771F3" w:rsidP="00955561">
            <w:pPr>
              <w:rPr>
                <w:rFonts w:cstheme="minorBidi"/>
                <w:szCs w:val="24"/>
                <w:lang w:val="en-US"/>
              </w:rPr>
            </w:pPr>
          </w:p>
        </w:tc>
        <w:tc>
          <w:tcPr>
            <w:tcW w:w="4395" w:type="dxa"/>
          </w:tcPr>
          <w:p w14:paraId="15E7677F" w14:textId="77777777" w:rsidR="00955561" w:rsidRPr="006771F3" w:rsidRDefault="00955561" w:rsidP="00955561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</w:tbl>
    <w:p w14:paraId="42C7CD30" w14:textId="77777777" w:rsidR="00955561" w:rsidRPr="006771F3" w:rsidRDefault="00955561" w:rsidP="00955561">
      <w:pPr>
        <w:jc w:val="both"/>
        <w:rPr>
          <w:lang w:val="en-US"/>
        </w:rPr>
      </w:pPr>
    </w:p>
    <w:tbl>
      <w:tblPr>
        <w:tblStyle w:val="Tabel-Gitter"/>
        <w:tblW w:w="8926" w:type="dxa"/>
        <w:shd w:val="clear" w:color="auto" w:fill="000066"/>
        <w:tblLook w:val="04A0" w:firstRow="1" w:lastRow="0" w:firstColumn="1" w:lastColumn="0" w:noHBand="0" w:noVBand="1"/>
      </w:tblPr>
      <w:tblGrid>
        <w:gridCol w:w="4531"/>
        <w:gridCol w:w="4395"/>
      </w:tblGrid>
      <w:tr w:rsidR="00955561" w:rsidRPr="006771F3" w14:paraId="20B1C037" w14:textId="77777777" w:rsidTr="00AE6CF1">
        <w:tc>
          <w:tcPr>
            <w:tcW w:w="8926" w:type="dxa"/>
            <w:gridSpan w:val="2"/>
            <w:shd w:val="clear" w:color="auto" w:fill="000066"/>
          </w:tcPr>
          <w:p w14:paraId="7FE3DBFF" w14:textId="35AC8DA6" w:rsidR="00955561" w:rsidRPr="006771F3" w:rsidRDefault="0004706C" w:rsidP="00955561">
            <w:pPr>
              <w:numPr>
                <w:ilvl w:val="0"/>
                <w:numId w:val="17"/>
              </w:numPr>
              <w:jc w:val="center"/>
              <w:rPr>
                <w:rFonts w:cstheme="minorBidi"/>
                <w:sz w:val="30"/>
                <w:szCs w:val="30"/>
                <w:lang w:val="en-US"/>
              </w:rPr>
            </w:pPr>
            <w:r w:rsidRPr="006771F3">
              <w:rPr>
                <w:rFonts w:cstheme="minorBidi"/>
                <w:sz w:val="30"/>
                <w:szCs w:val="30"/>
                <w:lang w:val="en-US"/>
              </w:rPr>
              <w:t>Balloons</w:t>
            </w:r>
          </w:p>
          <w:p w14:paraId="637BD546" w14:textId="77777777" w:rsidR="00955561" w:rsidRPr="006771F3" w:rsidRDefault="00955561" w:rsidP="00955561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  <w:tr w:rsidR="00955561" w:rsidRPr="006771F3" w14:paraId="4C13F271" w14:textId="77777777" w:rsidTr="00AE6CF1">
        <w:tc>
          <w:tcPr>
            <w:tcW w:w="4531" w:type="dxa"/>
            <w:shd w:val="clear" w:color="auto" w:fill="000066"/>
          </w:tcPr>
          <w:p w14:paraId="5E27B307" w14:textId="71F30404" w:rsidR="00955561" w:rsidRPr="006771F3" w:rsidRDefault="00E65B01" w:rsidP="00955561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Information</w:t>
            </w:r>
          </w:p>
        </w:tc>
        <w:tc>
          <w:tcPr>
            <w:tcW w:w="4395" w:type="dxa"/>
            <w:shd w:val="clear" w:color="auto" w:fill="000066"/>
          </w:tcPr>
          <w:p w14:paraId="340C0476" w14:textId="16360E17" w:rsidR="00955561" w:rsidRPr="006771F3" w:rsidRDefault="00E65B01" w:rsidP="00955561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Your response</w:t>
            </w:r>
          </w:p>
        </w:tc>
      </w:tr>
      <w:tr w:rsidR="00955561" w:rsidRPr="006771F3" w14:paraId="245F2FEB" w14:textId="77777777" w:rsidTr="00AE6CF1">
        <w:tc>
          <w:tcPr>
            <w:tcW w:w="4531" w:type="dxa"/>
          </w:tcPr>
          <w:p w14:paraId="61A4C1FC" w14:textId="1F0C844D" w:rsidR="00955561" w:rsidRPr="006771F3" w:rsidRDefault="0004706C" w:rsidP="0004706C">
            <w:pPr>
              <w:pStyle w:val="Listeafsnit"/>
              <w:numPr>
                <w:ilvl w:val="0"/>
                <w:numId w:val="18"/>
              </w:numPr>
              <w:rPr>
                <w:lang w:val="en-US"/>
              </w:rPr>
            </w:pPr>
            <w:r w:rsidRPr="006771F3">
              <w:rPr>
                <w:lang w:val="en-US"/>
              </w:rPr>
              <w:t>Is the product distributed to consumers?</w:t>
            </w:r>
          </w:p>
          <w:p w14:paraId="34F6758D" w14:textId="77777777" w:rsidR="00955561" w:rsidRPr="006771F3" w:rsidRDefault="00955561" w:rsidP="00955561">
            <w:pPr>
              <w:pStyle w:val="Listeafsnit"/>
              <w:rPr>
                <w:lang w:val="en-US"/>
              </w:rPr>
            </w:pPr>
          </w:p>
          <w:p w14:paraId="01385502" w14:textId="77777777" w:rsidR="0004706C" w:rsidRPr="006771F3" w:rsidRDefault="0004706C" w:rsidP="0004706C">
            <w:pPr>
              <w:pStyle w:val="Listeafsnit"/>
              <w:numPr>
                <w:ilvl w:val="0"/>
                <w:numId w:val="18"/>
              </w:numPr>
              <w:rPr>
                <w:lang w:val="en-US"/>
              </w:rPr>
            </w:pPr>
            <w:r w:rsidRPr="006771F3">
              <w:rPr>
                <w:lang w:val="en-US"/>
              </w:rPr>
              <w:t>Is the product intended for industrial or other commercial/professional use?</w:t>
            </w:r>
          </w:p>
          <w:p w14:paraId="6373ECF7" w14:textId="77777777" w:rsidR="00955561" w:rsidRPr="006771F3" w:rsidRDefault="00955561" w:rsidP="00955561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  <w:tc>
          <w:tcPr>
            <w:tcW w:w="4395" w:type="dxa"/>
          </w:tcPr>
          <w:p w14:paraId="7156A75B" w14:textId="77777777" w:rsidR="00955561" w:rsidRPr="006771F3" w:rsidRDefault="00955561" w:rsidP="00955561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</w:tbl>
    <w:p w14:paraId="475D1126" w14:textId="77777777" w:rsidR="00955561" w:rsidRPr="006771F3" w:rsidRDefault="00955561" w:rsidP="00AC78A6">
      <w:pPr>
        <w:jc w:val="both"/>
        <w:rPr>
          <w:lang w:val="en-US"/>
        </w:rPr>
      </w:pPr>
    </w:p>
    <w:tbl>
      <w:tblPr>
        <w:tblStyle w:val="Tabel-Gitter"/>
        <w:tblW w:w="8926" w:type="dxa"/>
        <w:shd w:val="clear" w:color="auto" w:fill="000066"/>
        <w:tblLook w:val="04A0" w:firstRow="1" w:lastRow="0" w:firstColumn="1" w:lastColumn="0" w:noHBand="0" w:noVBand="1"/>
      </w:tblPr>
      <w:tblGrid>
        <w:gridCol w:w="4531"/>
        <w:gridCol w:w="4395"/>
      </w:tblGrid>
      <w:tr w:rsidR="00955561" w:rsidRPr="006771F3" w14:paraId="50D918D7" w14:textId="77777777" w:rsidTr="00AE6CF1">
        <w:tc>
          <w:tcPr>
            <w:tcW w:w="8926" w:type="dxa"/>
            <w:gridSpan w:val="2"/>
            <w:shd w:val="clear" w:color="auto" w:fill="000066"/>
          </w:tcPr>
          <w:p w14:paraId="6BC4559B" w14:textId="6AACA4FD" w:rsidR="00955561" w:rsidRPr="006771F3" w:rsidRDefault="0004706C" w:rsidP="0004706C">
            <w:pPr>
              <w:pStyle w:val="Listeafsnit"/>
              <w:numPr>
                <w:ilvl w:val="0"/>
                <w:numId w:val="17"/>
              </w:numPr>
              <w:jc w:val="center"/>
              <w:rPr>
                <w:sz w:val="30"/>
                <w:szCs w:val="30"/>
                <w:lang w:val="en-US"/>
              </w:rPr>
            </w:pPr>
            <w:r w:rsidRPr="006771F3">
              <w:rPr>
                <w:sz w:val="30"/>
                <w:szCs w:val="30"/>
                <w:lang w:val="en-US"/>
              </w:rPr>
              <w:t>Filters for Tobacco Products</w:t>
            </w:r>
          </w:p>
          <w:p w14:paraId="66150E79" w14:textId="77777777" w:rsidR="00955561" w:rsidRPr="006771F3" w:rsidRDefault="00955561" w:rsidP="00955561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  <w:tr w:rsidR="00955561" w:rsidRPr="006771F3" w14:paraId="717B67A4" w14:textId="77777777" w:rsidTr="00AE6CF1">
        <w:tc>
          <w:tcPr>
            <w:tcW w:w="4531" w:type="dxa"/>
            <w:shd w:val="clear" w:color="auto" w:fill="000066"/>
          </w:tcPr>
          <w:p w14:paraId="339AC4A0" w14:textId="23C9DBB8" w:rsidR="00955561" w:rsidRPr="006771F3" w:rsidRDefault="00E65B01" w:rsidP="00955561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Information</w:t>
            </w:r>
          </w:p>
        </w:tc>
        <w:tc>
          <w:tcPr>
            <w:tcW w:w="4395" w:type="dxa"/>
            <w:shd w:val="clear" w:color="auto" w:fill="000066"/>
          </w:tcPr>
          <w:p w14:paraId="537603C4" w14:textId="52661E91" w:rsidR="00955561" w:rsidRPr="006771F3" w:rsidRDefault="00E65B01" w:rsidP="00955561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Your response</w:t>
            </w:r>
          </w:p>
        </w:tc>
      </w:tr>
      <w:tr w:rsidR="00955561" w:rsidRPr="006771F3" w14:paraId="08447FCE" w14:textId="77777777" w:rsidTr="00AE6CF1">
        <w:tc>
          <w:tcPr>
            <w:tcW w:w="4531" w:type="dxa"/>
          </w:tcPr>
          <w:p w14:paraId="255DD0C5" w14:textId="77777777" w:rsidR="0004706C" w:rsidRPr="006771F3" w:rsidRDefault="0004706C" w:rsidP="0004706C">
            <w:pPr>
              <w:pStyle w:val="Listeafsnit"/>
              <w:numPr>
                <w:ilvl w:val="0"/>
                <w:numId w:val="19"/>
              </w:numPr>
              <w:rPr>
                <w:lang w:val="en-US"/>
              </w:rPr>
            </w:pPr>
            <w:r w:rsidRPr="006771F3">
              <w:rPr>
                <w:lang w:val="en-US"/>
              </w:rPr>
              <w:t>Is the product a tobacco product with a filter that is a single-use plastic product?</w:t>
            </w:r>
          </w:p>
          <w:p w14:paraId="0CCBBB24" w14:textId="77777777" w:rsidR="00955561" w:rsidRPr="006771F3" w:rsidRDefault="00955561" w:rsidP="00955561">
            <w:pPr>
              <w:ind w:left="360"/>
              <w:rPr>
                <w:lang w:val="en-US"/>
              </w:rPr>
            </w:pPr>
          </w:p>
          <w:p w14:paraId="61F58E3B" w14:textId="6597694D" w:rsidR="0004706C" w:rsidRPr="006771F3" w:rsidRDefault="0004706C" w:rsidP="0004706C">
            <w:pPr>
              <w:pStyle w:val="Listeafsnit"/>
              <w:numPr>
                <w:ilvl w:val="0"/>
                <w:numId w:val="19"/>
              </w:numPr>
              <w:rPr>
                <w:lang w:val="en-US"/>
              </w:rPr>
            </w:pPr>
            <w:r w:rsidRPr="006771F3">
              <w:rPr>
                <w:lang w:val="en-US"/>
              </w:rPr>
              <w:t xml:space="preserve">Is the product itself a filter that is a single-use plastic product and is </w:t>
            </w:r>
            <w:r w:rsidRPr="006771F3">
              <w:rPr>
                <w:lang w:val="en-US"/>
              </w:rPr>
              <w:lastRenderedPageBreak/>
              <w:t>marketed for use in combination with tobacco products?</w:t>
            </w:r>
          </w:p>
          <w:p w14:paraId="1997D026" w14:textId="245E4746" w:rsidR="00955561" w:rsidRPr="006771F3" w:rsidRDefault="00955561" w:rsidP="0004706C">
            <w:pPr>
              <w:pStyle w:val="Listeafsnit"/>
              <w:rPr>
                <w:lang w:val="en-US"/>
              </w:rPr>
            </w:pPr>
          </w:p>
        </w:tc>
        <w:tc>
          <w:tcPr>
            <w:tcW w:w="4395" w:type="dxa"/>
          </w:tcPr>
          <w:p w14:paraId="7018F38E" w14:textId="77777777" w:rsidR="00955561" w:rsidRPr="006771F3" w:rsidRDefault="00955561" w:rsidP="00955561">
            <w:pPr>
              <w:jc w:val="both"/>
              <w:rPr>
                <w:rFonts w:cstheme="minorBidi"/>
                <w:szCs w:val="24"/>
                <w:lang w:val="en-US"/>
              </w:rPr>
            </w:pPr>
          </w:p>
        </w:tc>
      </w:tr>
    </w:tbl>
    <w:p w14:paraId="665E7D59" w14:textId="77777777" w:rsidR="00955561" w:rsidRPr="006771F3" w:rsidRDefault="00955561" w:rsidP="00AC78A6">
      <w:pPr>
        <w:jc w:val="both"/>
        <w:rPr>
          <w:lang w:val="en-US"/>
        </w:rPr>
      </w:pPr>
    </w:p>
    <w:p w14:paraId="1628BC18" w14:textId="11DF0DE8" w:rsidR="0004706C" w:rsidRPr="006771F3" w:rsidRDefault="00C84736" w:rsidP="0004706C">
      <w:pPr>
        <w:rPr>
          <w:b/>
          <w:bCs/>
          <w:sz w:val="28"/>
          <w:szCs w:val="28"/>
          <w:lang w:val="en-US"/>
        </w:rPr>
      </w:pPr>
      <w:bookmarkStart w:id="0" w:name="x__Hlk166488223"/>
      <w:r w:rsidRPr="006771F3">
        <w:rPr>
          <w:b/>
          <w:bCs/>
          <w:sz w:val="28"/>
          <w:szCs w:val="28"/>
          <w:lang w:val="en-US"/>
        </w:rPr>
        <w:t xml:space="preserve">Del 2 – </w:t>
      </w:r>
      <w:r w:rsidR="0004706C" w:rsidRPr="006771F3">
        <w:rPr>
          <w:b/>
          <w:bCs/>
          <w:sz w:val="28"/>
          <w:szCs w:val="28"/>
          <w:lang w:val="en-US"/>
        </w:rPr>
        <w:t xml:space="preserve">Is the </w:t>
      </w:r>
      <w:r w:rsidR="0004706C" w:rsidRPr="006771F3">
        <w:rPr>
          <w:b/>
          <w:bCs/>
          <w:sz w:val="28"/>
          <w:szCs w:val="28"/>
          <w:lang w:val="en-US"/>
        </w:rPr>
        <w:t>p</w:t>
      </w:r>
      <w:r w:rsidR="0004706C" w:rsidRPr="006771F3">
        <w:rPr>
          <w:b/>
          <w:bCs/>
          <w:sz w:val="28"/>
          <w:szCs w:val="28"/>
          <w:lang w:val="en-US"/>
        </w:rPr>
        <w:t xml:space="preserve">roduct </w:t>
      </w:r>
      <w:r w:rsidR="0004706C" w:rsidRPr="006771F3">
        <w:rPr>
          <w:b/>
          <w:bCs/>
          <w:sz w:val="28"/>
          <w:szCs w:val="28"/>
          <w:lang w:val="en-US"/>
        </w:rPr>
        <w:t>m</w:t>
      </w:r>
      <w:r w:rsidR="0004706C" w:rsidRPr="006771F3">
        <w:rPr>
          <w:b/>
          <w:bCs/>
          <w:sz w:val="28"/>
          <w:szCs w:val="28"/>
          <w:lang w:val="en-US"/>
        </w:rPr>
        <w:t xml:space="preserve">ade of </w:t>
      </w:r>
      <w:r w:rsidR="0004706C" w:rsidRPr="006771F3">
        <w:rPr>
          <w:b/>
          <w:bCs/>
          <w:sz w:val="28"/>
          <w:szCs w:val="28"/>
          <w:lang w:val="en-US"/>
        </w:rPr>
        <w:t>p</w:t>
      </w:r>
      <w:r w:rsidR="0004706C" w:rsidRPr="006771F3">
        <w:rPr>
          <w:b/>
          <w:bCs/>
          <w:sz w:val="28"/>
          <w:szCs w:val="28"/>
          <w:lang w:val="en-US"/>
        </w:rPr>
        <w:t>lastic?</w:t>
      </w:r>
    </w:p>
    <w:p w14:paraId="701AF87F" w14:textId="33C49F3D" w:rsidR="00C84736" w:rsidRPr="006771F3" w:rsidRDefault="00C84736" w:rsidP="00C84736">
      <w:pPr>
        <w:rPr>
          <w:lang w:val="en-US"/>
        </w:rPr>
      </w:pPr>
    </w:p>
    <w:tbl>
      <w:tblPr>
        <w:tblStyle w:val="Tabel-Gitter"/>
        <w:tblW w:w="8926" w:type="dxa"/>
        <w:tblLook w:val="04A0" w:firstRow="1" w:lastRow="0" w:firstColumn="1" w:lastColumn="0" w:noHBand="0" w:noVBand="1"/>
      </w:tblPr>
      <w:tblGrid>
        <w:gridCol w:w="4531"/>
        <w:gridCol w:w="4395"/>
      </w:tblGrid>
      <w:tr w:rsidR="00C84736" w:rsidRPr="006771F3" w14:paraId="042C90C4" w14:textId="77777777" w:rsidTr="00014398">
        <w:tc>
          <w:tcPr>
            <w:tcW w:w="4531" w:type="dxa"/>
            <w:shd w:val="clear" w:color="auto" w:fill="000066"/>
          </w:tcPr>
          <w:p w14:paraId="55BC0F67" w14:textId="75B3152D" w:rsidR="00C84736" w:rsidRPr="006771F3" w:rsidRDefault="00A971FA" w:rsidP="00A971FA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Information</w:t>
            </w:r>
          </w:p>
        </w:tc>
        <w:tc>
          <w:tcPr>
            <w:tcW w:w="4395" w:type="dxa"/>
            <w:shd w:val="clear" w:color="auto" w:fill="000066"/>
          </w:tcPr>
          <w:p w14:paraId="2AA7D895" w14:textId="48A88C94" w:rsidR="00C84736" w:rsidRPr="006771F3" w:rsidRDefault="00A971FA" w:rsidP="00A971FA">
            <w:pPr>
              <w:jc w:val="center"/>
              <w:rPr>
                <w:rFonts w:cstheme="minorBidi"/>
                <w:szCs w:val="24"/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Your response</w:t>
            </w:r>
          </w:p>
        </w:tc>
      </w:tr>
      <w:tr w:rsidR="00C84736" w:rsidRPr="006771F3" w14:paraId="2B7DF501" w14:textId="77777777" w:rsidTr="00014398">
        <w:tc>
          <w:tcPr>
            <w:tcW w:w="4531" w:type="dxa"/>
          </w:tcPr>
          <w:p w14:paraId="23B3506E" w14:textId="77777777" w:rsidR="00A971FA" w:rsidRPr="006771F3" w:rsidRDefault="00A971FA" w:rsidP="00A971FA">
            <w:pPr>
              <w:rPr>
                <w:lang w:val="en-US"/>
              </w:rPr>
            </w:pPr>
            <w:r w:rsidRPr="006771F3">
              <w:rPr>
                <w:lang w:val="en-US"/>
              </w:rPr>
              <w:t xml:space="preserve">Does your company make single-use plastic products available? These include products made wholly or partly of </w:t>
            </w:r>
            <w:r w:rsidRPr="006771F3">
              <w:rPr>
                <w:b/>
                <w:bCs/>
                <w:lang w:val="en-US"/>
              </w:rPr>
              <w:t>plastic</w:t>
            </w:r>
            <w:r w:rsidRPr="006771F3">
              <w:rPr>
                <w:lang w:val="en-US"/>
              </w:rPr>
              <w:t>.</w:t>
            </w:r>
          </w:p>
          <w:p w14:paraId="7873998A" w14:textId="77777777" w:rsidR="00A971FA" w:rsidRPr="006771F3" w:rsidRDefault="00A971FA" w:rsidP="00A971FA">
            <w:pPr>
              <w:rPr>
                <w:lang w:val="en-US"/>
              </w:rPr>
            </w:pPr>
          </w:p>
          <w:p w14:paraId="1184D574" w14:textId="77777777" w:rsidR="00A971FA" w:rsidRPr="006771F3" w:rsidRDefault="00A971FA" w:rsidP="00A971FA">
            <w:pPr>
              <w:rPr>
                <w:lang w:val="en-US"/>
              </w:rPr>
            </w:pPr>
            <w:r w:rsidRPr="006771F3">
              <w:rPr>
                <w:lang w:val="en-US"/>
              </w:rPr>
              <w:t xml:space="preserve">Please describe the material composition of your product. Examples of different types of plastic include: </w:t>
            </w:r>
          </w:p>
          <w:p w14:paraId="675BED4B" w14:textId="77777777" w:rsidR="00A971FA" w:rsidRPr="006771F3" w:rsidRDefault="00A971FA" w:rsidP="00A971FA">
            <w:pPr>
              <w:pStyle w:val="Listeafsnit"/>
              <w:numPr>
                <w:ilvl w:val="0"/>
                <w:numId w:val="20"/>
              </w:numPr>
              <w:rPr>
                <w:lang w:val="en-US"/>
              </w:rPr>
            </w:pPr>
            <w:r w:rsidRPr="006771F3">
              <w:rPr>
                <w:lang w:val="en-US"/>
              </w:rPr>
              <w:t>Bioplastic (PLA) / biodegradable plastic</w:t>
            </w:r>
          </w:p>
          <w:p w14:paraId="0DEBE62C" w14:textId="77777777" w:rsidR="00A971FA" w:rsidRPr="006771F3" w:rsidRDefault="00A971FA" w:rsidP="00A971FA">
            <w:pPr>
              <w:pStyle w:val="Listeafsnit"/>
              <w:numPr>
                <w:ilvl w:val="0"/>
                <w:numId w:val="20"/>
              </w:numPr>
              <w:rPr>
                <w:lang w:val="en-US"/>
              </w:rPr>
            </w:pPr>
            <w:r w:rsidRPr="006771F3">
              <w:rPr>
                <w:lang w:val="en-US"/>
              </w:rPr>
              <w:t xml:space="preserve">Polyethylene terephthalate (PET or </w:t>
            </w:r>
            <w:proofErr w:type="spellStart"/>
            <w:r w:rsidRPr="006771F3">
              <w:rPr>
                <w:lang w:val="en-US"/>
              </w:rPr>
              <w:t>rPET</w:t>
            </w:r>
            <w:proofErr w:type="spellEnd"/>
            <w:r w:rsidRPr="006771F3">
              <w:rPr>
                <w:lang w:val="en-US"/>
              </w:rPr>
              <w:t>)</w:t>
            </w:r>
          </w:p>
          <w:p w14:paraId="391D835E" w14:textId="77777777" w:rsidR="00A971FA" w:rsidRPr="006771F3" w:rsidRDefault="00A971FA" w:rsidP="00A971FA">
            <w:pPr>
              <w:pStyle w:val="Listeafsnit"/>
              <w:numPr>
                <w:ilvl w:val="0"/>
                <w:numId w:val="20"/>
              </w:numPr>
              <w:rPr>
                <w:lang w:val="en-US"/>
              </w:rPr>
            </w:pPr>
            <w:r w:rsidRPr="006771F3">
              <w:rPr>
                <w:lang w:val="en-US"/>
              </w:rPr>
              <w:t xml:space="preserve">Polypropylene (PP) </w:t>
            </w:r>
          </w:p>
          <w:p w14:paraId="5D5AD33E" w14:textId="77777777" w:rsidR="00A971FA" w:rsidRPr="006771F3" w:rsidRDefault="00A971FA" w:rsidP="00A971FA">
            <w:pPr>
              <w:pStyle w:val="Listeafsnit"/>
              <w:numPr>
                <w:ilvl w:val="0"/>
                <w:numId w:val="20"/>
              </w:numPr>
              <w:rPr>
                <w:lang w:val="en-US"/>
              </w:rPr>
            </w:pPr>
            <w:r w:rsidRPr="006771F3">
              <w:rPr>
                <w:lang w:val="en-US"/>
              </w:rPr>
              <w:t xml:space="preserve">Polyethylene (PE) </w:t>
            </w:r>
          </w:p>
          <w:p w14:paraId="7F909018" w14:textId="77777777" w:rsidR="00A971FA" w:rsidRPr="006771F3" w:rsidRDefault="00A971FA" w:rsidP="00A971FA">
            <w:pPr>
              <w:pStyle w:val="Listeafsnit"/>
              <w:numPr>
                <w:ilvl w:val="0"/>
                <w:numId w:val="20"/>
              </w:numPr>
              <w:rPr>
                <w:lang w:val="en-US"/>
              </w:rPr>
            </w:pPr>
            <w:r w:rsidRPr="006771F3">
              <w:rPr>
                <w:lang w:val="en-US"/>
              </w:rPr>
              <w:t xml:space="preserve">Polystyrene (PS) </w:t>
            </w:r>
          </w:p>
          <w:p w14:paraId="6B041C06" w14:textId="77777777" w:rsidR="00A971FA" w:rsidRPr="006771F3" w:rsidRDefault="00A971FA" w:rsidP="00A971FA">
            <w:pPr>
              <w:rPr>
                <w:lang w:val="en-US"/>
              </w:rPr>
            </w:pPr>
          </w:p>
          <w:p w14:paraId="2ED81707" w14:textId="15B315F4" w:rsidR="00A971FA" w:rsidRPr="006771F3" w:rsidRDefault="00A971FA" w:rsidP="00A971FA">
            <w:pPr>
              <w:rPr>
                <w:lang w:val="en-US"/>
              </w:rPr>
            </w:pPr>
            <w:r w:rsidRPr="006771F3">
              <w:rPr>
                <w:lang w:val="en-US"/>
              </w:rPr>
              <w:t xml:space="preserve">Please note that this list is not exhaustive. </w:t>
            </w:r>
            <w:r w:rsidRPr="006771F3">
              <w:rPr>
                <w:lang w:val="en-US"/>
              </w:rPr>
              <w:br/>
            </w:r>
            <w:r w:rsidRPr="006771F3">
              <w:rPr>
                <w:lang w:val="en-US"/>
              </w:rPr>
              <w:br/>
            </w:r>
            <w:r w:rsidRPr="006771F3">
              <w:rPr>
                <w:b/>
                <w:bCs/>
                <w:lang w:val="en-US"/>
              </w:rPr>
              <w:t>Paper and cardboard products:</w:t>
            </w:r>
            <w:r w:rsidRPr="006771F3">
              <w:rPr>
                <w:lang w:val="en-US"/>
              </w:rPr>
              <w:t xml:space="preserve"> Please note that paper and cardboard products may be </w:t>
            </w:r>
            <w:proofErr w:type="gramStart"/>
            <w:r w:rsidRPr="006771F3">
              <w:rPr>
                <w:lang w:val="en-US"/>
              </w:rPr>
              <w:t>lined</w:t>
            </w:r>
            <w:proofErr w:type="gramEnd"/>
            <w:r w:rsidRPr="006771F3">
              <w:rPr>
                <w:lang w:val="en-US"/>
              </w:rPr>
              <w:t xml:space="preserve"> or coated with plastic. This is often the case </w:t>
            </w:r>
            <w:r w:rsidR="006771F3" w:rsidRPr="006771F3">
              <w:rPr>
                <w:lang w:val="en-US"/>
              </w:rPr>
              <w:t>with</w:t>
            </w:r>
            <w:r w:rsidRPr="006771F3">
              <w:rPr>
                <w:lang w:val="en-US"/>
              </w:rPr>
              <w:t xml:space="preserve"> food containers and beverage cups. Therefore, please examine your product carefully.</w:t>
            </w:r>
          </w:p>
          <w:p w14:paraId="003262C3" w14:textId="77777777" w:rsidR="00C84736" w:rsidRPr="006771F3" w:rsidRDefault="00C84736" w:rsidP="00A971FA">
            <w:pPr>
              <w:rPr>
                <w:lang w:val="en-US"/>
              </w:rPr>
            </w:pPr>
          </w:p>
        </w:tc>
        <w:tc>
          <w:tcPr>
            <w:tcW w:w="4395" w:type="dxa"/>
          </w:tcPr>
          <w:p w14:paraId="28038E7C" w14:textId="77777777" w:rsidR="00C84736" w:rsidRPr="006771F3" w:rsidRDefault="00C84736" w:rsidP="00014398">
            <w:pPr>
              <w:rPr>
                <w:rFonts w:cstheme="minorBidi"/>
                <w:szCs w:val="24"/>
                <w:lang w:val="en-US"/>
              </w:rPr>
            </w:pPr>
          </w:p>
        </w:tc>
      </w:tr>
      <w:tr w:rsidR="00C84736" w:rsidRPr="006771F3" w14:paraId="28176DBA" w14:textId="77777777" w:rsidTr="00014398">
        <w:tc>
          <w:tcPr>
            <w:tcW w:w="4531" w:type="dxa"/>
          </w:tcPr>
          <w:p w14:paraId="284584F4" w14:textId="77777777" w:rsidR="00A971FA" w:rsidRPr="006771F3" w:rsidRDefault="00A971FA" w:rsidP="00A971FA">
            <w:pPr>
              <w:rPr>
                <w:lang w:val="en-US"/>
              </w:rPr>
            </w:pPr>
            <w:r w:rsidRPr="006771F3">
              <w:rPr>
                <w:lang w:val="en-US"/>
              </w:rPr>
              <w:t>Please specify which type of single-use plastic product you sell.</w:t>
            </w:r>
          </w:p>
          <w:p w14:paraId="49973074" w14:textId="77777777" w:rsidR="00C84736" w:rsidRPr="006771F3" w:rsidRDefault="00C84736" w:rsidP="00014398">
            <w:pPr>
              <w:rPr>
                <w:lang w:val="en-US"/>
              </w:rPr>
            </w:pPr>
          </w:p>
        </w:tc>
        <w:tc>
          <w:tcPr>
            <w:tcW w:w="4395" w:type="dxa"/>
          </w:tcPr>
          <w:p w14:paraId="482AAC0E" w14:textId="77777777" w:rsidR="00C84736" w:rsidRPr="006771F3" w:rsidRDefault="00C84736" w:rsidP="00014398">
            <w:pPr>
              <w:rPr>
                <w:lang w:val="en-US"/>
              </w:rPr>
            </w:pPr>
          </w:p>
        </w:tc>
      </w:tr>
      <w:tr w:rsidR="00C84736" w:rsidRPr="006771F3" w14:paraId="6B29C348" w14:textId="77777777" w:rsidTr="00014398">
        <w:tc>
          <w:tcPr>
            <w:tcW w:w="4531" w:type="dxa"/>
          </w:tcPr>
          <w:p w14:paraId="27CC58FC" w14:textId="77777777" w:rsidR="00A971FA" w:rsidRPr="006771F3" w:rsidRDefault="00A971FA" w:rsidP="00A971FA">
            <w:pPr>
              <w:rPr>
                <w:lang w:val="en-US"/>
              </w:rPr>
            </w:pPr>
            <w:r w:rsidRPr="006771F3">
              <w:rPr>
                <w:lang w:val="en-US"/>
              </w:rPr>
              <w:t>Is your product designed or marketed to be reused or refilled during its lifetime?</w:t>
            </w:r>
          </w:p>
          <w:p w14:paraId="1C8BFFB5" w14:textId="77777777" w:rsidR="00C84736" w:rsidRPr="006771F3" w:rsidRDefault="00C84736" w:rsidP="00014398">
            <w:pPr>
              <w:rPr>
                <w:lang w:val="en-US"/>
              </w:rPr>
            </w:pPr>
          </w:p>
        </w:tc>
        <w:tc>
          <w:tcPr>
            <w:tcW w:w="4395" w:type="dxa"/>
          </w:tcPr>
          <w:p w14:paraId="41DD8AFC" w14:textId="77777777" w:rsidR="00C84736" w:rsidRPr="006771F3" w:rsidRDefault="00C84736" w:rsidP="00014398">
            <w:pPr>
              <w:rPr>
                <w:rFonts w:cstheme="minorBidi"/>
                <w:szCs w:val="24"/>
                <w:lang w:val="en-US"/>
              </w:rPr>
            </w:pPr>
          </w:p>
        </w:tc>
      </w:tr>
    </w:tbl>
    <w:p w14:paraId="3C3583EA" w14:textId="77777777" w:rsidR="00C84736" w:rsidRPr="006771F3" w:rsidRDefault="00C84736" w:rsidP="00C84736">
      <w:pPr>
        <w:rPr>
          <w:b/>
          <w:bCs/>
          <w:sz w:val="30"/>
          <w:szCs w:val="30"/>
          <w:lang w:val="en-US"/>
        </w:rPr>
      </w:pPr>
    </w:p>
    <w:p w14:paraId="0833BC20" w14:textId="2738B1C8" w:rsidR="00A971FA" w:rsidRPr="006771F3" w:rsidRDefault="00A971FA" w:rsidP="00A971FA">
      <w:pPr>
        <w:rPr>
          <w:b/>
          <w:bCs/>
          <w:sz w:val="28"/>
          <w:szCs w:val="28"/>
          <w:lang w:val="en-US"/>
        </w:rPr>
      </w:pPr>
      <w:r w:rsidRPr="006771F3">
        <w:rPr>
          <w:b/>
          <w:bCs/>
          <w:sz w:val="28"/>
          <w:szCs w:val="28"/>
          <w:lang w:val="en-US"/>
        </w:rPr>
        <w:t>Part 3 – Insert an Image of Your Product</w:t>
      </w:r>
    </w:p>
    <w:p w14:paraId="43C4DB36" w14:textId="77777777" w:rsidR="00A971FA" w:rsidRPr="006771F3" w:rsidRDefault="00A971FA" w:rsidP="00A971FA">
      <w:pPr>
        <w:rPr>
          <w:szCs w:val="20"/>
          <w:lang w:val="en-US"/>
        </w:rPr>
      </w:pPr>
      <w:r w:rsidRPr="006771F3">
        <w:rPr>
          <w:szCs w:val="20"/>
          <w:lang w:val="en-US"/>
        </w:rPr>
        <w:t>Please insert an image of the single-use plastic product here:</w:t>
      </w:r>
    </w:p>
    <w:p w14:paraId="2F3CCEF1" w14:textId="45090485" w:rsidR="00C84736" w:rsidRPr="006771F3" w:rsidRDefault="00C84736" w:rsidP="00C84736">
      <w:pPr>
        <w:rPr>
          <w:lang w:val="en-US"/>
        </w:rPr>
      </w:pPr>
    </w:p>
    <w:p w14:paraId="60B16AAC" w14:textId="77777777" w:rsidR="00AC78A6" w:rsidRPr="006771F3" w:rsidRDefault="00AC78A6" w:rsidP="008D7F8E">
      <w:pPr>
        <w:spacing w:after="160" w:line="278" w:lineRule="auto"/>
        <w:jc w:val="both"/>
        <w:rPr>
          <w:b/>
          <w:bCs/>
          <w:sz w:val="30"/>
          <w:szCs w:val="30"/>
          <w:lang w:val="en-US"/>
        </w:rPr>
      </w:pPr>
    </w:p>
    <w:p w14:paraId="3968251D" w14:textId="77777777" w:rsidR="00340C53" w:rsidRPr="006771F3" w:rsidRDefault="00340C53" w:rsidP="008D7F8E">
      <w:pPr>
        <w:spacing w:after="160" w:line="278" w:lineRule="auto"/>
        <w:jc w:val="both"/>
        <w:rPr>
          <w:b/>
          <w:bCs/>
          <w:sz w:val="30"/>
          <w:szCs w:val="30"/>
          <w:lang w:val="en-US"/>
        </w:rPr>
      </w:pPr>
    </w:p>
    <w:p w14:paraId="5756AA97" w14:textId="77777777" w:rsidR="00340C53" w:rsidRDefault="00340C53" w:rsidP="008D7F8E">
      <w:pPr>
        <w:spacing w:after="160" w:line="278" w:lineRule="auto"/>
        <w:jc w:val="both"/>
        <w:rPr>
          <w:b/>
          <w:bCs/>
          <w:sz w:val="30"/>
          <w:szCs w:val="30"/>
          <w:lang w:val="en-US"/>
        </w:rPr>
      </w:pPr>
    </w:p>
    <w:p w14:paraId="6F0A1D55" w14:textId="77777777" w:rsidR="00332379" w:rsidRPr="006771F3" w:rsidRDefault="00332379" w:rsidP="008D7F8E">
      <w:pPr>
        <w:spacing w:after="160" w:line="278" w:lineRule="auto"/>
        <w:jc w:val="both"/>
        <w:rPr>
          <w:b/>
          <w:bCs/>
          <w:sz w:val="30"/>
          <w:szCs w:val="30"/>
          <w:lang w:val="en-US"/>
        </w:rPr>
      </w:pPr>
    </w:p>
    <w:p w14:paraId="162C31ED" w14:textId="0D27F885" w:rsidR="00332379" w:rsidRPr="00332379" w:rsidRDefault="00332379" w:rsidP="00332379">
      <w:pPr>
        <w:spacing w:after="160" w:line="278" w:lineRule="auto"/>
        <w:rPr>
          <w:b/>
          <w:bCs/>
          <w:sz w:val="30"/>
          <w:szCs w:val="30"/>
          <w:lang w:val="en-US"/>
        </w:rPr>
      </w:pPr>
      <w:r w:rsidRPr="00332379">
        <w:rPr>
          <w:b/>
          <w:bCs/>
          <w:sz w:val="30"/>
          <w:szCs w:val="30"/>
          <w:lang w:val="en-US"/>
        </w:rPr>
        <w:lastRenderedPageBreak/>
        <w:t>Part 5 – Production, Import, and/or Supply of Your Product</w:t>
      </w:r>
    </w:p>
    <w:tbl>
      <w:tblPr>
        <w:tblStyle w:val="Tabel-Gitter"/>
        <w:tblW w:w="8926" w:type="dxa"/>
        <w:tblLook w:val="04A0" w:firstRow="1" w:lastRow="0" w:firstColumn="1" w:lastColumn="0" w:noHBand="0" w:noVBand="1"/>
      </w:tblPr>
      <w:tblGrid>
        <w:gridCol w:w="4531"/>
        <w:gridCol w:w="4395"/>
      </w:tblGrid>
      <w:tr w:rsidR="00A971FA" w:rsidRPr="006771F3" w14:paraId="47B791D4" w14:textId="77777777" w:rsidTr="004A7F26">
        <w:tc>
          <w:tcPr>
            <w:tcW w:w="4531" w:type="dxa"/>
            <w:shd w:val="clear" w:color="auto" w:fill="000066"/>
          </w:tcPr>
          <w:p w14:paraId="3142B9DE" w14:textId="77FFF91B" w:rsidR="00A971FA" w:rsidRPr="006771F3" w:rsidRDefault="00A971FA" w:rsidP="00A971FA">
            <w:pPr>
              <w:spacing w:line="276" w:lineRule="auto"/>
              <w:jc w:val="center"/>
              <w:rPr>
                <w:lang w:val="en-US"/>
              </w:rPr>
            </w:pPr>
            <w:r w:rsidRPr="006771F3">
              <w:rPr>
                <w:rFonts w:cstheme="minorBidi"/>
                <w:szCs w:val="24"/>
                <w:lang w:val="en-US"/>
              </w:rPr>
              <w:t>Information</w:t>
            </w:r>
          </w:p>
        </w:tc>
        <w:tc>
          <w:tcPr>
            <w:tcW w:w="4395" w:type="dxa"/>
            <w:shd w:val="clear" w:color="auto" w:fill="000066"/>
          </w:tcPr>
          <w:p w14:paraId="67E14240" w14:textId="622DB9D2" w:rsidR="00A971FA" w:rsidRPr="006771F3" w:rsidRDefault="00A971FA" w:rsidP="00A971FA">
            <w:pPr>
              <w:spacing w:line="276" w:lineRule="auto"/>
              <w:jc w:val="center"/>
              <w:rPr>
                <w:lang w:val="en-US"/>
              </w:rPr>
            </w:pPr>
            <w:r w:rsidRPr="006771F3">
              <w:rPr>
                <w:lang w:val="en-US"/>
              </w:rPr>
              <w:t>Your response</w:t>
            </w:r>
          </w:p>
        </w:tc>
      </w:tr>
      <w:tr w:rsidR="00A971FA" w:rsidRPr="006771F3" w14:paraId="097F43E2" w14:textId="77777777" w:rsidTr="004A7F26">
        <w:tc>
          <w:tcPr>
            <w:tcW w:w="4531" w:type="dxa"/>
          </w:tcPr>
          <w:p w14:paraId="2631C422" w14:textId="77777777" w:rsidR="00A971FA" w:rsidRPr="006771F3" w:rsidRDefault="00A971FA" w:rsidP="00A971FA">
            <w:pPr>
              <w:rPr>
                <w:lang w:val="en-US"/>
              </w:rPr>
            </w:pPr>
            <w:r w:rsidRPr="006771F3">
              <w:rPr>
                <w:lang w:val="en-US"/>
              </w:rPr>
              <w:t>Is your company registered as an active Danish business in the Central Business Register (CVR) with a Danish CVR number?</w:t>
            </w:r>
          </w:p>
          <w:p w14:paraId="6862402A" w14:textId="3D050DD6" w:rsidR="00A971FA" w:rsidRPr="006771F3" w:rsidRDefault="00A971FA" w:rsidP="00A971FA">
            <w:pPr>
              <w:rPr>
                <w:lang w:val="en-US"/>
              </w:rPr>
            </w:pPr>
          </w:p>
        </w:tc>
        <w:tc>
          <w:tcPr>
            <w:tcW w:w="4395" w:type="dxa"/>
          </w:tcPr>
          <w:p w14:paraId="1C447668" w14:textId="77777777" w:rsidR="00A971FA" w:rsidRPr="006771F3" w:rsidRDefault="00A971FA" w:rsidP="00A971FA">
            <w:pPr>
              <w:spacing w:line="276" w:lineRule="auto"/>
              <w:jc w:val="both"/>
              <w:rPr>
                <w:lang w:val="en-US"/>
              </w:rPr>
            </w:pPr>
          </w:p>
        </w:tc>
      </w:tr>
      <w:tr w:rsidR="00A971FA" w:rsidRPr="006771F3" w14:paraId="3B9A3D6C" w14:textId="77777777" w:rsidTr="004A7F26">
        <w:tc>
          <w:tcPr>
            <w:tcW w:w="4531" w:type="dxa"/>
          </w:tcPr>
          <w:p w14:paraId="26085BDC" w14:textId="039FAA38" w:rsidR="006771F3" w:rsidRPr="006771F3" w:rsidRDefault="006771F3" w:rsidP="006771F3">
            <w:pPr>
              <w:rPr>
                <w:lang w:val="en-US"/>
              </w:rPr>
            </w:pPr>
            <w:r w:rsidRPr="006771F3">
              <w:rPr>
                <w:lang w:val="en-US"/>
              </w:rPr>
              <w:t xml:space="preserve">Does your company carry out any shaping or forming of the material that requires technology, including </w:t>
            </w:r>
            <w:r w:rsidR="00332379" w:rsidRPr="006771F3">
              <w:rPr>
                <w:lang w:val="en-US"/>
              </w:rPr>
              <w:t>specialized</w:t>
            </w:r>
            <w:r w:rsidRPr="006771F3">
              <w:rPr>
                <w:lang w:val="en-US"/>
              </w:rPr>
              <w:t xml:space="preserve"> manufacturing equipment, such as blow </w:t>
            </w:r>
            <w:r w:rsidR="00332379" w:rsidRPr="006771F3">
              <w:rPr>
                <w:lang w:val="en-US"/>
              </w:rPr>
              <w:t>molding</w:t>
            </w:r>
            <w:r w:rsidRPr="006771F3">
              <w:rPr>
                <w:lang w:val="en-US"/>
              </w:rPr>
              <w:t xml:space="preserve"> or injection </w:t>
            </w:r>
            <w:proofErr w:type="spellStart"/>
            <w:r w:rsidRPr="006771F3">
              <w:rPr>
                <w:lang w:val="en-US"/>
              </w:rPr>
              <w:t>moulding</w:t>
            </w:r>
            <w:proofErr w:type="spellEnd"/>
            <w:r w:rsidRPr="006771F3">
              <w:rPr>
                <w:lang w:val="en-US"/>
              </w:rPr>
              <w:t>?</w:t>
            </w:r>
          </w:p>
          <w:p w14:paraId="375C67A3" w14:textId="77777777" w:rsidR="00A971FA" w:rsidRPr="006771F3" w:rsidRDefault="00A971FA" w:rsidP="00A971FA">
            <w:pPr>
              <w:rPr>
                <w:lang w:val="en-US"/>
              </w:rPr>
            </w:pPr>
          </w:p>
          <w:p w14:paraId="14E54AAE" w14:textId="77777777" w:rsidR="006771F3" w:rsidRPr="006771F3" w:rsidRDefault="006771F3" w:rsidP="006771F3">
            <w:pPr>
              <w:rPr>
                <w:lang w:val="en-US"/>
              </w:rPr>
            </w:pPr>
            <w:r w:rsidRPr="006771F3">
              <w:rPr>
                <w:lang w:val="en-US"/>
              </w:rPr>
              <w:t>If yes, please describe the manufacturing</w:t>
            </w:r>
          </w:p>
          <w:p w14:paraId="2D25AF6F" w14:textId="3B6EC430" w:rsidR="006771F3" w:rsidRPr="006771F3" w:rsidRDefault="006771F3" w:rsidP="006771F3">
            <w:pPr>
              <w:rPr>
                <w:lang w:val="en-US"/>
              </w:rPr>
            </w:pPr>
            <w:r w:rsidRPr="006771F3">
              <w:rPr>
                <w:lang w:val="en-US"/>
              </w:rPr>
              <w:t>process.</w:t>
            </w:r>
          </w:p>
          <w:p w14:paraId="725BEF3E" w14:textId="1BEB9268" w:rsidR="00A971FA" w:rsidRPr="006771F3" w:rsidRDefault="00A971FA" w:rsidP="00A971FA">
            <w:pPr>
              <w:rPr>
                <w:lang w:val="en-US"/>
              </w:rPr>
            </w:pPr>
          </w:p>
        </w:tc>
        <w:tc>
          <w:tcPr>
            <w:tcW w:w="4395" w:type="dxa"/>
          </w:tcPr>
          <w:p w14:paraId="4BF61BED" w14:textId="77777777" w:rsidR="00A971FA" w:rsidRPr="006771F3" w:rsidRDefault="00A971FA" w:rsidP="00A971FA">
            <w:pPr>
              <w:spacing w:line="276" w:lineRule="auto"/>
              <w:jc w:val="both"/>
              <w:rPr>
                <w:lang w:val="en-US"/>
              </w:rPr>
            </w:pPr>
          </w:p>
        </w:tc>
      </w:tr>
      <w:tr w:rsidR="00A971FA" w:rsidRPr="006771F3" w14:paraId="12B088E6" w14:textId="77777777" w:rsidTr="004A7F26">
        <w:tc>
          <w:tcPr>
            <w:tcW w:w="4531" w:type="dxa"/>
          </w:tcPr>
          <w:p w14:paraId="1824EAB3" w14:textId="77777777" w:rsidR="006771F3" w:rsidRPr="006771F3" w:rsidRDefault="006771F3" w:rsidP="006771F3">
            <w:pPr>
              <w:rPr>
                <w:lang w:val="en-US"/>
              </w:rPr>
            </w:pPr>
            <w:r w:rsidRPr="006771F3">
              <w:rPr>
                <w:lang w:val="en-US"/>
              </w:rPr>
              <w:t xml:space="preserve">Please </w:t>
            </w:r>
            <w:r w:rsidRPr="006771F3">
              <w:rPr>
                <w:b/>
                <w:bCs/>
                <w:lang w:val="en-US"/>
              </w:rPr>
              <w:t>describe the supply chain</w:t>
            </w:r>
            <w:r w:rsidRPr="006771F3">
              <w:rPr>
                <w:lang w:val="en-US"/>
              </w:rPr>
              <w:t xml:space="preserve"> for each of your products: which companies are involved, what supplies or deliveries take place between the parties, and what role each party </w:t>
            </w:r>
            <w:proofErr w:type="gramStart"/>
            <w:r w:rsidRPr="006771F3">
              <w:rPr>
                <w:lang w:val="en-US"/>
              </w:rPr>
              <w:t>performs</w:t>
            </w:r>
            <w:proofErr w:type="gramEnd"/>
            <w:r w:rsidRPr="006771F3">
              <w:rPr>
                <w:lang w:val="en-US"/>
              </w:rPr>
              <w:t xml:space="preserve"> in relation to the product.</w:t>
            </w:r>
          </w:p>
          <w:p w14:paraId="0F11134A" w14:textId="77777777" w:rsidR="00A971FA" w:rsidRPr="006771F3" w:rsidRDefault="00A971FA" w:rsidP="00A971FA">
            <w:pPr>
              <w:rPr>
                <w:lang w:val="en-US"/>
              </w:rPr>
            </w:pPr>
          </w:p>
          <w:p w14:paraId="2760E5CA" w14:textId="77777777" w:rsidR="006771F3" w:rsidRPr="006771F3" w:rsidRDefault="006771F3" w:rsidP="006771F3">
            <w:pPr>
              <w:rPr>
                <w:lang w:val="en-US"/>
              </w:rPr>
            </w:pPr>
            <w:r w:rsidRPr="006771F3">
              <w:rPr>
                <w:b/>
                <w:bCs/>
                <w:lang w:val="en-US"/>
              </w:rPr>
              <w:t>Example:</w:t>
            </w:r>
            <w:r w:rsidRPr="006771F3">
              <w:rPr>
                <w:lang w:val="en-US"/>
              </w:rPr>
              <w:t xml:space="preserve"> </w:t>
            </w:r>
            <w:r w:rsidRPr="006771F3">
              <w:rPr>
                <w:i/>
                <w:iCs/>
                <w:lang w:val="en-US"/>
              </w:rPr>
              <w:t xml:space="preserve">“Our company imports the product (the single-use plastic product) from a German manufacturer. We then fold, fill and heat-seal the product, after which it is sold to wholesale and retail </w:t>
            </w:r>
            <w:proofErr w:type="gramStart"/>
            <w:r w:rsidRPr="006771F3">
              <w:rPr>
                <w:i/>
                <w:iCs/>
                <w:lang w:val="en-US"/>
              </w:rPr>
              <w:t>customers.”</w:t>
            </w:r>
            <w:proofErr w:type="gramEnd"/>
          </w:p>
          <w:p w14:paraId="1BA43D7E" w14:textId="77777777" w:rsidR="00A971FA" w:rsidRPr="006771F3" w:rsidRDefault="00A971FA" w:rsidP="00A971FA">
            <w:pPr>
              <w:rPr>
                <w:lang w:val="en-US"/>
              </w:rPr>
            </w:pPr>
          </w:p>
          <w:p w14:paraId="66C064FD" w14:textId="77777777" w:rsidR="006771F3" w:rsidRPr="006771F3" w:rsidRDefault="006771F3" w:rsidP="006771F3">
            <w:pPr>
              <w:rPr>
                <w:rFonts w:eastAsia="Calibri"/>
                <w:u w:val="single"/>
                <w:lang w:val="en-US"/>
              </w:rPr>
            </w:pPr>
            <w:r w:rsidRPr="006771F3">
              <w:rPr>
                <w:rFonts w:eastAsia="Calibri"/>
                <w:u w:val="single"/>
                <w:lang w:val="en-US"/>
              </w:rPr>
              <w:t>Please always indicate whether the product is imported from abroad or purchased from a company in Denmark.</w:t>
            </w:r>
          </w:p>
          <w:p w14:paraId="27332869" w14:textId="47AD052E" w:rsidR="00A971FA" w:rsidRPr="006771F3" w:rsidRDefault="00A971FA" w:rsidP="00A971FA">
            <w:pPr>
              <w:rPr>
                <w:lang w:val="en-US"/>
              </w:rPr>
            </w:pPr>
          </w:p>
        </w:tc>
        <w:tc>
          <w:tcPr>
            <w:tcW w:w="4395" w:type="dxa"/>
          </w:tcPr>
          <w:p w14:paraId="70A20541" w14:textId="77777777" w:rsidR="00A971FA" w:rsidRPr="006771F3" w:rsidRDefault="00A971FA" w:rsidP="00A971FA">
            <w:pPr>
              <w:spacing w:line="276" w:lineRule="auto"/>
              <w:jc w:val="both"/>
              <w:rPr>
                <w:lang w:val="en-US"/>
              </w:rPr>
            </w:pPr>
          </w:p>
        </w:tc>
      </w:tr>
      <w:bookmarkEnd w:id="0"/>
    </w:tbl>
    <w:p w14:paraId="3CE9660C" w14:textId="77777777" w:rsidR="007F125D" w:rsidRPr="006771F3" w:rsidRDefault="007F125D" w:rsidP="004A1B7F">
      <w:pPr>
        <w:spacing w:after="160" w:line="278" w:lineRule="auto"/>
        <w:rPr>
          <w:b/>
          <w:bCs/>
          <w:sz w:val="24"/>
          <w:lang w:val="en-US"/>
        </w:rPr>
      </w:pPr>
    </w:p>
    <w:p w14:paraId="72AF3A56" w14:textId="77777777" w:rsidR="006771F3" w:rsidRPr="006771F3" w:rsidRDefault="006771F3" w:rsidP="006771F3">
      <w:pPr>
        <w:spacing w:after="160" w:line="278" w:lineRule="auto"/>
        <w:rPr>
          <w:b/>
          <w:bCs/>
          <w:sz w:val="28"/>
          <w:szCs w:val="28"/>
          <w:lang w:val="en-US"/>
        </w:rPr>
      </w:pPr>
      <w:r w:rsidRPr="006771F3">
        <w:rPr>
          <w:b/>
          <w:bCs/>
          <w:sz w:val="28"/>
          <w:szCs w:val="28"/>
          <w:lang w:val="en-US"/>
        </w:rPr>
        <w:t>Additional relevant information?</w:t>
      </w:r>
    </w:p>
    <w:p w14:paraId="3591E93F" w14:textId="6F030EEA" w:rsidR="006771F3" w:rsidRPr="006771F3" w:rsidRDefault="006771F3" w:rsidP="006771F3">
      <w:pPr>
        <w:rPr>
          <w:lang w:val="en-US"/>
        </w:rPr>
      </w:pPr>
      <w:r w:rsidRPr="006771F3">
        <w:rPr>
          <w:lang w:val="en-US"/>
        </w:rPr>
        <w:t xml:space="preserve">If </w:t>
      </w:r>
      <w:r w:rsidRPr="006771F3">
        <w:rPr>
          <w:lang w:val="en-US"/>
        </w:rPr>
        <w:t>y</w:t>
      </w:r>
      <w:r w:rsidRPr="006771F3">
        <w:rPr>
          <w:lang w:val="en-US"/>
        </w:rPr>
        <w:t>ou have any additional relevant information or comments which can influence the case, please write them here:</w:t>
      </w:r>
    </w:p>
    <w:p w14:paraId="5AE73BDC" w14:textId="77777777" w:rsidR="00615055" w:rsidRPr="006771F3" w:rsidRDefault="00615055" w:rsidP="00B25EE3">
      <w:pPr>
        <w:rPr>
          <w:lang w:val="en-US"/>
        </w:rPr>
      </w:pPr>
    </w:p>
    <w:p w14:paraId="79998220" w14:textId="77777777" w:rsidR="006771F3" w:rsidRPr="006771F3" w:rsidRDefault="006771F3" w:rsidP="006771F3">
      <w:pPr>
        <w:spacing w:line="276" w:lineRule="auto"/>
        <w:jc w:val="both"/>
        <w:rPr>
          <w:b/>
          <w:bCs/>
          <w:sz w:val="28"/>
          <w:szCs w:val="28"/>
          <w:lang w:val="en-US"/>
        </w:rPr>
      </w:pPr>
      <w:r w:rsidRPr="006771F3">
        <w:rPr>
          <w:b/>
          <w:bCs/>
          <w:sz w:val="28"/>
          <w:szCs w:val="28"/>
          <w:lang w:val="en-US"/>
        </w:rPr>
        <w:t>Closing comment</w:t>
      </w:r>
    </w:p>
    <w:p w14:paraId="5FC43149" w14:textId="16D6E06F" w:rsidR="006771F3" w:rsidRPr="006771F3" w:rsidRDefault="006771F3" w:rsidP="006771F3">
      <w:pPr>
        <w:spacing w:line="276" w:lineRule="auto"/>
        <w:jc w:val="both"/>
        <w:rPr>
          <w:szCs w:val="20"/>
          <w:lang w:val="en-US"/>
        </w:rPr>
      </w:pPr>
      <w:r w:rsidRPr="006771F3">
        <w:rPr>
          <w:szCs w:val="20"/>
          <w:lang w:val="en-US"/>
        </w:rPr>
        <w:t>Should we need any additional information in our assessment whether You are within the scope of producer responsibility for single-use plastic products, we will reach out as soon as possible. When we have received all necessary information, we will make our assessment of the case.</w:t>
      </w:r>
    </w:p>
    <w:p w14:paraId="1A936C85" w14:textId="77777777" w:rsidR="00EA74DC" w:rsidRPr="006771F3" w:rsidRDefault="00EA74DC" w:rsidP="00775848">
      <w:pPr>
        <w:spacing w:line="276" w:lineRule="auto"/>
        <w:jc w:val="both"/>
        <w:rPr>
          <w:szCs w:val="20"/>
          <w:lang w:val="en-US"/>
        </w:rPr>
      </w:pPr>
    </w:p>
    <w:p w14:paraId="541FE6E9" w14:textId="77777777" w:rsidR="006771F3" w:rsidRPr="006771F3" w:rsidRDefault="006771F3" w:rsidP="006771F3">
      <w:pPr>
        <w:jc w:val="both"/>
        <w:rPr>
          <w:szCs w:val="20"/>
          <w:lang w:val="en-US"/>
        </w:rPr>
      </w:pPr>
      <w:r w:rsidRPr="006771F3">
        <w:rPr>
          <w:szCs w:val="20"/>
          <w:lang w:val="en-US"/>
        </w:rPr>
        <w:t>With kind regards</w:t>
      </w:r>
    </w:p>
    <w:p w14:paraId="66EA5554" w14:textId="77777777" w:rsidR="006771F3" w:rsidRPr="006771F3" w:rsidRDefault="006771F3" w:rsidP="006771F3">
      <w:pPr>
        <w:jc w:val="both"/>
        <w:rPr>
          <w:szCs w:val="20"/>
          <w:lang w:val="en-US"/>
        </w:rPr>
      </w:pPr>
      <w:r w:rsidRPr="006771F3">
        <w:rPr>
          <w:szCs w:val="20"/>
          <w:lang w:val="en-US"/>
        </w:rPr>
        <w:t xml:space="preserve">Dansk </w:t>
      </w:r>
      <w:proofErr w:type="spellStart"/>
      <w:r w:rsidRPr="006771F3">
        <w:rPr>
          <w:szCs w:val="20"/>
          <w:lang w:val="en-US"/>
        </w:rPr>
        <w:t>Producentansvar</w:t>
      </w:r>
      <w:proofErr w:type="spellEnd"/>
    </w:p>
    <w:p w14:paraId="55D89A7F" w14:textId="77777777" w:rsidR="00332379" w:rsidRDefault="00332379" w:rsidP="00EC160C">
      <w:pPr>
        <w:jc w:val="both"/>
        <w:rPr>
          <w:szCs w:val="20"/>
          <w:lang w:val="en-US"/>
        </w:rPr>
      </w:pPr>
    </w:p>
    <w:p w14:paraId="246B4C7C" w14:textId="446E484D" w:rsidR="00EC160C" w:rsidRPr="006771F3" w:rsidRDefault="00EC160C" w:rsidP="00EC160C">
      <w:pPr>
        <w:jc w:val="both"/>
        <w:rPr>
          <w:b/>
          <w:bCs/>
          <w:sz w:val="28"/>
          <w:szCs w:val="28"/>
          <w:lang w:val="en-US"/>
        </w:rPr>
      </w:pPr>
      <w:r w:rsidRPr="006771F3">
        <w:rPr>
          <w:b/>
          <w:bCs/>
          <w:sz w:val="28"/>
          <w:szCs w:val="28"/>
          <w:lang w:val="en-US"/>
        </w:rPr>
        <w:lastRenderedPageBreak/>
        <w:t xml:space="preserve">Appendix 1 – Examples of </w:t>
      </w:r>
      <w:r w:rsidRPr="006771F3">
        <w:rPr>
          <w:b/>
          <w:bCs/>
          <w:sz w:val="28"/>
          <w:szCs w:val="28"/>
          <w:lang w:val="en-US"/>
        </w:rPr>
        <w:t>s</w:t>
      </w:r>
      <w:r w:rsidRPr="006771F3">
        <w:rPr>
          <w:b/>
          <w:bCs/>
          <w:sz w:val="28"/>
          <w:szCs w:val="28"/>
          <w:lang w:val="en-US"/>
        </w:rPr>
        <w:t>ingle-</w:t>
      </w:r>
      <w:r w:rsidRPr="006771F3">
        <w:rPr>
          <w:b/>
          <w:bCs/>
          <w:sz w:val="28"/>
          <w:szCs w:val="28"/>
          <w:lang w:val="en-US"/>
        </w:rPr>
        <w:t>u</w:t>
      </w:r>
      <w:r w:rsidRPr="006771F3">
        <w:rPr>
          <w:b/>
          <w:bCs/>
          <w:sz w:val="28"/>
          <w:szCs w:val="28"/>
          <w:lang w:val="en-US"/>
        </w:rPr>
        <w:t xml:space="preserve">se </w:t>
      </w:r>
      <w:r w:rsidRPr="006771F3">
        <w:rPr>
          <w:b/>
          <w:bCs/>
          <w:sz w:val="28"/>
          <w:szCs w:val="28"/>
          <w:lang w:val="en-US"/>
        </w:rPr>
        <w:t>p</w:t>
      </w:r>
      <w:r w:rsidRPr="006771F3">
        <w:rPr>
          <w:b/>
          <w:bCs/>
          <w:sz w:val="28"/>
          <w:szCs w:val="28"/>
          <w:lang w:val="en-US"/>
        </w:rPr>
        <w:t xml:space="preserve">lastic </w:t>
      </w:r>
      <w:r w:rsidRPr="006771F3">
        <w:rPr>
          <w:b/>
          <w:bCs/>
          <w:sz w:val="28"/>
          <w:szCs w:val="28"/>
          <w:lang w:val="en-US"/>
        </w:rPr>
        <w:t>p</w:t>
      </w:r>
      <w:r w:rsidRPr="006771F3">
        <w:rPr>
          <w:b/>
          <w:bCs/>
          <w:sz w:val="28"/>
          <w:szCs w:val="28"/>
          <w:lang w:val="en-US"/>
        </w:rPr>
        <w:t>roducts</w:t>
      </w:r>
    </w:p>
    <w:p w14:paraId="04F76F9A" w14:textId="77777777" w:rsidR="00C84736" w:rsidRPr="006771F3" w:rsidRDefault="00C84736" w:rsidP="006905A9">
      <w:pPr>
        <w:jc w:val="both"/>
        <w:rPr>
          <w:szCs w:val="20"/>
          <w:lang w:val="en-US"/>
        </w:rPr>
      </w:pPr>
    </w:p>
    <w:p w14:paraId="6AE91123" w14:textId="77777777" w:rsidR="00EC160C" w:rsidRPr="006771F3" w:rsidRDefault="00EC160C" w:rsidP="00EC160C">
      <w:pPr>
        <w:jc w:val="both"/>
        <w:rPr>
          <w:szCs w:val="20"/>
          <w:lang w:val="en-US"/>
        </w:rPr>
      </w:pPr>
      <w:r w:rsidRPr="006771F3">
        <w:rPr>
          <w:szCs w:val="20"/>
          <w:lang w:val="en-US"/>
        </w:rPr>
        <w:t xml:space="preserve">Please note that the products shown are provided for illustrative purposes only. There may be many other products that are also covered by the single-use plastics rules. Therefore, please read </w:t>
      </w:r>
      <w:r w:rsidRPr="006771F3">
        <w:rPr>
          <w:b/>
          <w:bCs/>
          <w:szCs w:val="20"/>
          <w:lang w:val="en-US"/>
        </w:rPr>
        <w:t>Part 2</w:t>
      </w:r>
      <w:r w:rsidRPr="006771F3">
        <w:rPr>
          <w:szCs w:val="20"/>
          <w:lang w:val="en-US"/>
        </w:rPr>
        <w:t xml:space="preserve"> carefully to identify the category that best matches your product.</w:t>
      </w:r>
    </w:p>
    <w:p w14:paraId="424EB62F" w14:textId="66EDD261" w:rsidR="00834D79" w:rsidRPr="006771F3" w:rsidRDefault="00DD0E34" w:rsidP="006905A9">
      <w:pPr>
        <w:jc w:val="both"/>
        <w:rPr>
          <w:noProof/>
          <w:lang w:val="en-US"/>
        </w:rPr>
      </w:pPr>
      <w:r w:rsidRPr="006771F3">
        <w:rPr>
          <w:noProof/>
          <w:szCs w:val="20"/>
          <w:lang w:val="en-US"/>
        </w:rPr>
        <w:drawing>
          <wp:inline distT="0" distB="0" distL="0" distR="0" wp14:anchorId="7B0D130E" wp14:editId="22057206">
            <wp:extent cx="1895475" cy="1388307"/>
            <wp:effectExtent l="0" t="0" r="0" b="2540"/>
            <wp:docPr id="275206372" name="Billede 1" descr="The image shows a circular, light brown disposable food tray.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206372" name="Billede 1" descr="The image shows a circular, light brown disposable food tray.&#10;&#10;AI-genereret indhold kan være ukorrek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3119" cy="1393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2617" w:rsidRPr="006771F3">
        <w:rPr>
          <w:noProof/>
          <w:lang w:val="en-US"/>
        </w:rPr>
        <w:drawing>
          <wp:inline distT="0" distB="0" distL="0" distR="0" wp14:anchorId="55B7BF39" wp14:editId="410536A4">
            <wp:extent cx="1371600" cy="1335405"/>
            <wp:effectExtent l="0" t="0" r="0" b="0"/>
            <wp:docPr id="314043667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00" r="12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917" cy="1342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F7E80" w:rsidRPr="006771F3">
        <w:rPr>
          <w:noProof/>
          <w:lang w:val="en-US"/>
        </w:rPr>
        <w:t xml:space="preserve"> </w:t>
      </w:r>
      <w:r w:rsidR="00AF7E80" w:rsidRPr="006771F3">
        <w:rPr>
          <w:noProof/>
          <w:lang w:val="en-US"/>
        </w:rPr>
        <w:drawing>
          <wp:inline distT="0" distB="0" distL="0" distR="0" wp14:anchorId="6A3D0443" wp14:editId="7B23483F">
            <wp:extent cx="1038225" cy="1425916"/>
            <wp:effectExtent l="0" t="0" r="0" b="3175"/>
            <wp:docPr id="674421001" name="Billede 1" descr="The image shows a plain, light brown paper cup, likely a disposable one.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421001" name="Billede 1" descr="The image shows a plain, light brown paper cup, likely a disposable one.&#10;&#10;AI-genereret indhold kan være ukorrek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47846" cy="143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7E80" w:rsidRPr="006771F3">
        <w:rPr>
          <w:noProof/>
          <w:lang w:val="en-US"/>
        </w:rPr>
        <w:t xml:space="preserve"> </w:t>
      </w:r>
      <w:r w:rsidR="00AF7E80" w:rsidRPr="006771F3">
        <w:rPr>
          <w:noProof/>
          <w:lang w:val="en-US"/>
        </w:rPr>
        <w:drawing>
          <wp:inline distT="0" distB="0" distL="0" distR="0" wp14:anchorId="3B8B3D63" wp14:editId="772B0696">
            <wp:extent cx="895350" cy="1602011"/>
            <wp:effectExtent l="0" t="0" r="0" b="0"/>
            <wp:docPr id="1997924678" name="Billede 1" descr="The image depicts a clear, empty plastic bottle, showcasing its simple, cylindrical shape and transparent quality.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924678" name="Billede 1" descr="The image depicts a clear, empty plastic bottle, showcasing its simple, cylindrical shape and transparent quality.&#10;&#10;AI-genereret indhold kan være ukorrek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03303" cy="161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4D79" w:rsidRPr="006771F3">
        <w:rPr>
          <w:noProof/>
          <w:lang w:val="en-US"/>
        </w:rPr>
        <w:t xml:space="preserve"> </w:t>
      </w:r>
      <w:r w:rsidR="00834D79" w:rsidRPr="006771F3">
        <w:rPr>
          <w:noProof/>
          <w:lang w:val="en-US"/>
        </w:rPr>
        <w:drawing>
          <wp:inline distT="0" distB="0" distL="0" distR="0" wp14:anchorId="159EE5C8" wp14:editId="776FBE9F">
            <wp:extent cx="2324424" cy="1324160"/>
            <wp:effectExtent l="0" t="0" r="0" b="9525"/>
            <wp:docPr id="402066338" name="Billede 1" descr="The image shows a white milk and orange juice container with a black and white design, including a fruit pattern on the milk container and a white label.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066338" name="Billede 1" descr="The image shows a white milk and orange juice container with a black and white design, including a fruit pattern on the milk container and a white label.&#10;&#10;AI-genereret indhold kan være ukorrek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4424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4D79" w:rsidRPr="006771F3">
        <w:rPr>
          <w:noProof/>
          <w:lang w:val="en-US"/>
        </w:rPr>
        <w:t xml:space="preserve"> </w:t>
      </w:r>
      <w:r w:rsidR="00834D79" w:rsidRPr="006771F3">
        <w:rPr>
          <w:noProof/>
          <w:lang w:val="en-US"/>
        </w:rPr>
        <w:drawing>
          <wp:inline distT="0" distB="0" distL="0" distR="0" wp14:anchorId="5EB0794D" wp14:editId="5DB8AB40">
            <wp:extent cx="1705213" cy="1438476"/>
            <wp:effectExtent l="0" t="0" r="9525" b="9525"/>
            <wp:docPr id="984249511" name="Billede 1" descr="MILK.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249511" name="Billede 1" descr="MILK.&#10;&#10;AI-genereret indhold kan være ukorrek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05213" cy="14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2617" w:rsidRPr="006771F3">
        <w:rPr>
          <w:noProof/>
          <w:lang w:val="en-US"/>
        </w:rPr>
        <w:drawing>
          <wp:inline distT="0" distB="0" distL="0" distR="0" wp14:anchorId="7C3A3859" wp14:editId="2C93E6AD">
            <wp:extent cx="1247775" cy="1446144"/>
            <wp:effectExtent l="0" t="0" r="0" b="1905"/>
            <wp:docPr id="1326864127" name="Billede 3" descr="Produktbille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duktbilled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14" cy="146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42D83" w14:textId="77777777" w:rsidR="00D15D82" w:rsidRPr="006771F3" w:rsidRDefault="00834D79" w:rsidP="006905A9">
      <w:pPr>
        <w:jc w:val="both"/>
        <w:rPr>
          <w:szCs w:val="20"/>
          <w:lang w:val="en-US"/>
        </w:rPr>
      </w:pPr>
      <w:r w:rsidRPr="006771F3">
        <w:rPr>
          <w:noProof/>
          <w:szCs w:val="20"/>
          <w:lang w:val="en-US"/>
        </w:rPr>
        <w:drawing>
          <wp:inline distT="0" distB="0" distL="0" distR="0" wp14:anchorId="737D939D" wp14:editId="338D56E2">
            <wp:extent cx="2133600" cy="1586538"/>
            <wp:effectExtent l="0" t="0" r="0" b="0"/>
            <wp:docPr id="709896754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482" cy="15886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771F3">
        <w:rPr>
          <w:noProof/>
          <w:szCs w:val="20"/>
          <w:lang w:val="en-US"/>
        </w:rPr>
        <w:drawing>
          <wp:inline distT="0" distB="0" distL="0" distR="0" wp14:anchorId="70E82486" wp14:editId="2F67EB3D">
            <wp:extent cx="2987510" cy="895350"/>
            <wp:effectExtent l="0" t="0" r="3810" b="0"/>
            <wp:docPr id="1436397178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868" cy="896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886BAD" w14:textId="5DD2F6C5" w:rsidR="00834D79" w:rsidRPr="006905A9" w:rsidRDefault="00834D79" w:rsidP="006905A9">
      <w:pPr>
        <w:jc w:val="both"/>
        <w:rPr>
          <w:szCs w:val="20"/>
        </w:rPr>
      </w:pPr>
      <w:r w:rsidRPr="006771F3">
        <w:rPr>
          <w:noProof/>
          <w:szCs w:val="20"/>
          <w:lang w:val="en-US"/>
        </w:rPr>
        <w:drawing>
          <wp:inline distT="0" distB="0" distL="0" distR="0" wp14:anchorId="1C9A271D" wp14:editId="6CF3DCF4">
            <wp:extent cx="1733550" cy="819150"/>
            <wp:effectExtent l="0" t="0" r="0" b="0"/>
            <wp:docPr id="1242606620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15D82">
        <w:rPr>
          <w:noProof/>
          <w:szCs w:val="20"/>
        </w:rPr>
        <w:t xml:space="preserve">  </w:t>
      </w:r>
      <w:r w:rsidR="00D15D82">
        <w:rPr>
          <w:noProof/>
          <w:szCs w:val="20"/>
        </w:rPr>
        <w:drawing>
          <wp:inline distT="0" distB="0" distL="0" distR="0" wp14:anchorId="130AC82C" wp14:editId="6160742D">
            <wp:extent cx="710751" cy="1162050"/>
            <wp:effectExtent l="0" t="0" r="0" b="0"/>
            <wp:docPr id="610102958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056" cy="11723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2B7C" w:rsidRPr="00C12B7C">
        <w:rPr>
          <w:noProof/>
          <w:szCs w:val="20"/>
        </w:rPr>
        <w:drawing>
          <wp:inline distT="0" distB="0" distL="0" distR="0" wp14:anchorId="0151DB3B" wp14:editId="0E9C40A9">
            <wp:extent cx="2362200" cy="1673387"/>
            <wp:effectExtent l="0" t="0" r="0" b="3175"/>
            <wp:docPr id="622355746" name="Billede 1" descr="The image shows a collection of various small, resealable bags containing different types of candy, such as chocolate, gum, and jelly beans.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355746" name="Billede 1" descr="The image shows a collection of various small, resealable bags containing different types of candy, such as chocolate, gum, and jelly beans.&#10;&#10;AI-genereret indhold kan være ukorrekt."/>
                    <pic:cNvPicPr/>
                  </pic:nvPicPr>
                  <pic:blipFill rotWithShape="1">
                    <a:blip r:embed="rId19"/>
                    <a:srcRect t="4208" b="1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478" cy="1676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34D79" w:rsidRPr="006905A9" w:rsidSect="00F1113E">
      <w:footerReference w:type="default" r:id="rId20"/>
      <w:headerReference w:type="first" r:id="rId21"/>
      <w:footerReference w:type="first" r:id="rId22"/>
      <w:pgSz w:w="11900" w:h="16840"/>
      <w:pgMar w:top="2835" w:right="1701" w:bottom="2268" w:left="1701" w:header="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C99A6" w14:textId="77777777" w:rsidR="0044104B" w:rsidRDefault="0044104B" w:rsidP="0028476B">
      <w:r>
        <w:separator/>
      </w:r>
    </w:p>
  </w:endnote>
  <w:endnote w:type="continuationSeparator" w:id="0">
    <w:p w14:paraId="1D24FA72" w14:textId="77777777" w:rsidR="0044104B" w:rsidRDefault="0044104B" w:rsidP="00284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rlow SemiBold">
    <w:altName w:val="Barlow SemiBold"/>
    <w:charset w:val="00"/>
    <w:family w:val="auto"/>
    <w:pitch w:val="variable"/>
    <w:sig w:usb0="20000007" w:usb1="00000000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id w:val="1036857579"/>
      <w:docPartObj>
        <w:docPartGallery w:val="Page Numbers (Bottom of Page)"/>
        <w:docPartUnique/>
      </w:docPartObj>
    </w:sdtPr>
    <w:sdtContent>
      <w:p w14:paraId="7CF7CADD" w14:textId="77777777" w:rsidR="006A6B3D" w:rsidRPr="006A6B3D" w:rsidRDefault="006A6B3D" w:rsidP="00927676">
        <w:pPr>
          <w:pStyle w:val="Sidefod"/>
          <w:ind w:left="567" w:right="-1560" w:hanging="567"/>
          <w:jc w:val="both"/>
          <w:rPr>
            <w:szCs w:val="20"/>
          </w:rPr>
        </w:pPr>
        <w:r w:rsidRPr="006A6B3D">
          <w:rPr>
            <w:noProof/>
            <w:szCs w:val="20"/>
          </w:rPr>
          <w:drawing>
            <wp:inline distT="0" distB="0" distL="0" distR="0" wp14:anchorId="2B438984" wp14:editId="58FF5209">
              <wp:extent cx="504497" cy="178606"/>
              <wp:effectExtent l="0" t="0" r="3810" b="0"/>
              <wp:docPr id="1132767874" name="Billede 113276787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Billed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3454" cy="18531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6A6B3D">
          <w:rPr>
            <w:szCs w:val="20"/>
          </w:rPr>
          <w:t xml:space="preserve">                                                                                                                                                                                                                       </w:t>
        </w:r>
        <w:r w:rsidRPr="006A6B3D">
          <w:rPr>
            <w:szCs w:val="20"/>
          </w:rPr>
          <w:fldChar w:fldCharType="begin"/>
        </w:r>
        <w:r w:rsidRPr="006A6B3D">
          <w:rPr>
            <w:szCs w:val="20"/>
          </w:rPr>
          <w:instrText>PAGE   \* MERGEFORMAT</w:instrText>
        </w:r>
        <w:r w:rsidRPr="006A6B3D">
          <w:rPr>
            <w:szCs w:val="20"/>
          </w:rPr>
          <w:fldChar w:fldCharType="separate"/>
        </w:r>
        <w:r w:rsidRPr="006A6B3D">
          <w:rPr>
            <w:szCs w:val="20"/>
          </w:rPr>
          <w:t>2</w:t>
        </w:r>
        <w:r w:rsidRPr="006A6B3D">
          <w:rPr>
            <w:szCs w:val="20"/>
          </w:rPr>
          <w:fldChar w:fldCharType="end"/>
        </w:r>
      </w:p>
    </w:sdtContent>
  </w:sdt>
  <w:p w14:paraId="492E6D15" w14:textId="77777777" w:rsidR="001E4347" w:rsidRPr="006A6B3D" w:rsidRDefault="001E4347" w:rsidP="006A6B3D">
    <w:pPr>
      <w:pStyle w:val="Sidefod"/>
      <w:ind w:right="-15840" w:hanging="567"/>
      <w:rPr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D97CC" w14:textId="77777777" w:rsidR="0028476B" w:rsidRDefault="0028476B" w:rsidP="0028476B"/>
  <w:tbl>
    <w:tblPr>
      <w:tblStyle w:val="Tabel-Gitter"/>
      <w:tblW w:w="8676" w:type="dxa"/>
      <w:tblBorders>
        <w:top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892"/>
      <w:gridCol w:w="2892"/>
      <w:gridCol w:w="2892"/>
    </w:tblGrid>
    <w:tr w:rsidR="0028476B" w:rsidRPr="00517C38" w14:paraId="4CAACA6A" w14:textId="77777777" w:rsidTr="00037459">
      <w:tc>
        <w:tcPr>
          <w:tcW w:w="2892" w:type="dxa"/>
        </w:tcPr>
        <w:p w14:paraId="62055A5A" w14:textId="77777777" w:rsidR="0028476B" w:rsidRDefault="0028476B" w:rsidP="0028476B">
          <w:pPr>
            <w:spacing w:line="360" w:lineRule="auto"/>
            <w:ind w:left="170"/>
            <w:rPr>
              <w:color w:val="212538"/>
              <w:sz w:val="16"/>
              <w:szCs w:val="16"/>
            </w:rPr>
          </w:pPr>
          <w:r>
            <w:rPr>
              <w:color w:val="212538"/>
              <w:sz w:val="16"/>
              <w:szCs w:val="16"/>
            </w:rPr>
            <w:t>Dansk Producentansvar</w:t>
          </w:r>
        </w:p>
        <w:p w14:paraId="02682875" w14:textId="77777777" w:rsidR="0028476B" w:rsidRPr="001C7238" w:rsidRDefault="00037459" w:rsidP="0028476B">
          <w:pPr>
            <w:spacing w:line="360" w:lineRule="auto"/>
            <w:ind w:left="170"/>
            <w:rPr>
              <w:color w:val="212538"/>
              <w:sz w:val="16"/>
              <w:szCs w:val="16"/>
            </w:rPr>
          </w:pPr>
          <w:r>
            <w:rPr>
              <w:color w:val="212538"/>
              <w:sz w:val="16"/>
              <w:szCs w:val="16"/>
            </w:rPr>
            <w:t>Vester Farimagsgade 3, 2.</w:t>
          </w:r>
          <w:r w:rsidR="0028476B" w:rsidRPr="001C7238">
            <w:rPr>
              <w:color w:val="212538"/>
              <w:sz w:val="16"/>
              <w:szCs w:val="16"/>
            </w:rPr>
            <w:t xml:space="preserve"> </w:t>
          </w:r>
          <w:r>
            <w:rPr>
              <w:color w:val="212538"/>
              <w:sz w:val="16"/>
              <w:szCs w:val="16"/>
            </w:rPr>
            <w:br/>
          </w:r>
          <w:r w:rsidR="0028476B" w:rsidRPr="001C7238">
            <w:rPr>
              <w:color w:val="212538"/>
              <w:sz w:val="16"/>
              <w:szCs w:val="16"/>
            </w:rPr>
            <w:t>DK-16</w:t>
          </w:r>
          <w:r>
            <w:rPr>
              <w:color w:val="212538"/>
              <w:sz w:val="16"/>
              <w:szCs w:val="16"/>
            </w:rPr>
            <w:t>06</w:t>
          </w:r>
          <w:r w:rsidR="0028476B" w:rsidRPr="001C7238">
            <w:rPr>
              <w:color w:val="212538"/>
              <w:sz w:val="16"/>
              <w:szCs w:val="16"/>
            </w:rPr>
            <w:t xml:space="preserve"> København </w:t>
          </w:r>
          <w:r w:rsidR="0028476B">
            <w:rPr>
              <w:color w:val="212538"/>
              <w:sz w:val="16"/>
              <w:szCs w:val="16"/>
            </w:rPr>
            <w:t>V</w:t>
          </w:r>
        </w:p>
      </w:tc>
      <w:tc>
        <w:tcPr>
          <w:tcW w:w="2892" w:type="dxa"/>
        </w:tcPr>
        <w:p w14:paraId="70E4CA59" w14:textId="77777777" w:rsidR="0028476B" w:rsidRPr="0028476B" w:rsidRDefault="0028476B" w:rsidP="0028476B">
          <w:pPr>
            <w:spacing w:line="360" w:lineRule="auto"/>
            <w:ind w:left="170"/>
            <w:rPr>
              <w:color w:val="212538"/>
              <w:sz w:val="16"/>
              <w:szCs w:val="16"/>
              <w:lang w:val="en-US"/>
            </w:rPr>
          </w:pPr>
          <w:r w:rsidRPr="0028476B">
            <w:rPr>
              <w:color w:val="212538"/>
              <w:sz w:val="16"/>
              <w:szCs w:val="16"/>
              <w:lang w:val="en-US"/>
            </w:rPr>
            <w:t>Tel: +45 3915 5161</w:t>
          </w:r>
          <w:r w:rsidRPr="0028476B">
            <w:rPr>
              <w:color w:val="212538"/>
              <w:sz w:val="16"/>
              <w:szCs w:val="16"/>
              <w:lang w:val="en-US"/>
            </w:rPr>
            <w:br/>
            <w:t>E-mail: info@producentansvar.dk</w:t>
          </w:r>
          <w:r w:rsidRPr="0028476B">
            <w:rPr>
              <w:color w:val="212538"/>
              <w:sz w:val="16"/>
              <w:szCs w:val="16"/>
              <w:lang w:val="en-US"/>
            </w:rPr>
            <w:br/>
            <w:t>www.producentansvar.dk</w:t>
          </w:r>
        </w:p>
      </w:tc>
      <w:tc>
        <w:tcPr>
          <w:tcW w:w="2892" w:type="dxa"/>
          <w:vAlign w:val="bottom"/>
        </w:tcPr>
        <w:p w14:paraId="14339ADE" w14:textId="77777777" w:rsidR="00037459" w:rsidRDefault="0028476B" w:rsidP="00037459">
          <w:pPr>
            <w:spacing w:line="360" w:lineRule="auto"/>
            <w:ind w:left="170"/>
            <w:rPr>
              <w:color w:val="212538"/>
              <w:sz w:val="16"/>
              <w:szCs w:val="16"/>
            </w:rPr>
          </w:pPr>
          <w:r w:rsidRPr="00517C38">
            <w:rPr>
              <w:color w:val="212538"/>
              <w:sz w:val="16"/>
              <w:szCs w:val="16"/>
            </w:rPr>
            <w:t>CVR: 29028842</w:t>
          </w:r>
        </w:p>
        <w:p w14:paraId="1AC8FBA9" w14:textId="77777777" w:rsidR="0028476B" w:rsidRPr="00517C38" w:rsidRDefault="00037459" w:rsidP="00037459">
          <w:pPr>
            <w:spacing w:line="360" w:lineRule="auto"/>
            <w:ind w:left="170"/>
            <w:rPr>
              <w:color w:val="212538"/>
              <w:sz w:val="16"/>
              <w:szCs w:val="16"/>
            </w:rPr>
          </w:pPr>
          <w:r>
            <w:rPr>
              <w:color w:val="212538"/>
              <w:sz w:val="16"/>
              <w:szCs w:val="16"/>
            </w:rPr>
            <w:t>E</w:t>
          </w:r>
          <w:r w:rsidR="0028476B" w:rsidRPr="00517C38">
            <w:rPr>
              <w:color w:val="212538"/>
              <w:sz w:val="16"/>
              <w:szCs w:val="16"/>
            </w:rPr>
            <w:t>AN:</w:t>
          </w:r>
          <w:r w:rsidR="004F512C">
            <w:rPr>
              <w:color w:val="212538"/>
              <w:sz w:val="16"/>
              <w:szCs w:val="16"/>
            </w:rPr>
            <w:t xml:space="preserve"> </w:t>
          </w:r>
          <w:r w:rsidR="0028476B" w:rsidRPr="00517C38">
            <w:rPr>
              <w:color w:val="212538"/>
              <w:sz w:val="16"/>
              <w:szCs w:val="16"/>
            </w:rPr>
            <w:t>5790002305924</w:t>
          </w:r>
        </w:p>
        <w:p w14:paraId="2B6B4109" w14:textId="77777777" w:rsidR="0028476B" w:rsidRPr="00517C38" w:rsidRDefault="0028476B" w:rsidP="00037459">
          <w:pPr>
            <w:spacing w:line="360" w:lineRule="auto"/>
            <w:ind w:left="170"/>
            <w:rPr>
              <w:color w:val="212538"/>
              <w:sz w:val="16"/>
              <w:szCs w:val="16"/>
            </w:rPr>
          </w:pPr>
        </w:p>
      </w:tc>
    </w:tr>
  </w:tbl>
  <w:p w14:paraId="4F241DAC" w14:textId="77777777" w:rsidR="0028476B" w:rsidRDefault="0028476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61EA8" w14:textId="77777777" w:rsidR="0044104B" w:rsidRDefault="0044104B" w:rsidP="0028476B">
      <w:r>
        <w:separator/>
      </w:r>
    </w:p>
  </w:footnote>
  <w:footnote w:type="continuationSeparator" w:id="0">
    <w:p w14:paraId="29498AD9" w14:textId="77777777" w:rsidR="0044104B" w:rsidRDefault="0044104B" w:rsidP="00284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99656" w14:textId="77777777" w:rsidR="0028476B" w:rsidRDefault="0028476B" w:rsidP="0028476B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FB0F3D" wp14:editId="2881BDA3">
              <wp:simplePos x="0" y="0"/>
              <wp:positionH relativeFrom="column">
                <wp:posOffset>2747010</wp:posOffset>
              </wp:positionH>
              <wp:positionV relativeFrom="paragraph">
                <wp:posOffset>-1270635</wp:posOffset>
              </wp:positionV>
              <wp:extent cx="4795579" cy="4402318"/>
              <wp:effectExtent l="0" t="0" r="0" b="0"/>
              <wp:wrapNone/>
              <wp:docPr id="3" name="Tekstfel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5579" cy="44023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9ECDDA" w14:textId="77777777" w:rsidR="0028476B" w:rsidRDefault="0028476B" w:rsidP="0028476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A740C18" wp14:editId="3100CE1C">
                                <wp:extent cx="4129654" cy="4138367"/>
                                <wp:effectExtent l="0" t="0" r="0" b="1905"/>
                                <wp:docPr id="398020680" name="Billede 39802068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Billede 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151589" cy="416034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FB0F3D" id="_x0000_t202" coordsize="21600,21600" o:spt="202" path="m,l,21600r21600,l21600,xe">
              <v:stroke joinstyle="miter"/>
              <v:path gradientshapeok="t" o:connecttype="rect"/>
            </v:shapetype>
            <v:shape id="Tekstfelt 3" o:spid="_x0000_s1026" type="#_x0000_t202" style="position:absolute;margin-left:216.3pt;margin-top:-100.05pt;width:377.6pt;height:34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" filled="f" stroked="f" strokeweight=".5pt">
              <v:textbox>
                <w:txbxContent>
                  <w:p w14:paraId="639ECDDA" w14:textId="77777777" w:rsidR="0028476B" w:rsidRDefault="0028476B" w:rsidP="0028476B">
                    <w:r>
                      <w:rPr>
                        <w:noProof/>
                      </w:rPr>
                      <w:drawing>
                        <wp:inline distT="0" distB="0" distL="0" distR="0" wp14:anchorId="5A740C18" wp14:editId="3100CE1C">
                          <wp:extent cx="4129654" cy="4138367"/>
                          <wp:effectExtent l="0" t="0" r="0" b="1905"/>
                          <wp:docPr id="398020680" name="Billede 39802068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Billede 2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151589" cy="416034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5494187" w14:textId="77777777" w:rsidR="0028476B" w:rsidRDefault="0028476B" w:rsidP="0028476B">
    <w:pPr>
      <w:pStyle w:val="Sidehoved"/>
    </w:pPr>
  </w:p>
  <w:p w14:paraId="66639B2D" w14:textId="77777777" w:rsidR="0028476B" w:rsidRDefault="0028476B" w:rsidP="0028476B">
    <w:pPr>
      <w:pStyle w:val="Sidehoved"/>
    </w:pPr>
  </w:p>
  <w:p w14:paraId="164503F6" w14:textId="77777777" w:rsidR="0028476B" w:rsidRDefault="0028476B" w:rsidP="0028476B">
    <w:pPr>
      <w:pStyle w:val="Sidehoved"/>
    </w:pPr>
    <w:r>
      <w:rPr>
        <w:noProof/>
      </w:rPr>
      <w:drawing>
        <wp:inline distT="0" distB="0" distL="0" distR="0" wp14:anchorId="47370D66" wp14:editId="2609DE38">
          <wp:extent cx="1941614" cy="414779"/>
          <wp:effectExtent l="0" t="0" r="1905" b="4445"/>
          <wp:docPr id="6265647" name="Billede 62656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0074" cy="4379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70B5BC72" w14:textId="77777777" w:rsidR="00927676" w:rsidRDefault="00927676" w:rsidP="00927676">
    <w:pPr>
      <w:pStyle w:val="Sidehoved"/>
    </w:pPr>
  </w:p>
  <w:p w14:paraId="070B5794" w14:textId="77777777" w:rsidR="00927676" w:rsidRDefault="00927676" w:rsidP="00927676">
    <w:pPr>
      <w:pStyle w:val="Sidehoved"/>
    </w:pPr>
  </w:p>
  <w:p w14:paraId="592B8D79" w14:textId="77777777" w:rsidR="00927676" w:rsidRDefault="00927676" w:rsidP="00927676">
    <w:pPr>
      <w:pStyle w:val="Sidehoved"/>
    </w:pPr>
  </w:p>
  <w:p w14:paraId="3E3905C6" w14:textId="77777777" w:rsidR="00F531EC" w:rsidRDefault="00F531EC" w:rsidP="00927676">
    <w:pPr>
      <w:pStyle w:val="Sidehoved"/>
    </w:pPr>
  </w:p>
  <w:p w14:paraId="76F61F10" w14:textId="77777777" w:rsidR="00F531EC" w:rsidRDefault="00F531EC" w:rsidP="00927676">
    <w:pPr>
      <w:pStyle w:val="Sidehoved"/>
    </w:pPr>
  </w:p>
  <w:p w14:paraId="76CB061C" w14:textId="77777777" w:rsidR="00F531EC" w:rsidRDefault="00F531EC" w:rsidP="00927676">
    <w:pPr>
      <w:pStyle w:val="Sidehoved"/>
    </w:pPr>
  </w:p>
  <w:p w14:paraId="52C12785" w14:textId="65B6585B" w:rsidR="00927676" w:rsidRDefault="00EA74DC" w:rsidP="00927676">
    <w:pPr>
      <w:pStyle w:val="Sidehoved"/>
    </w:pPr>
    <w:r>
      <w:t xml:space="preserve">Dato: </w:t>
    </w:r>
  </w:p>
  <w:p w14:paraId="075ED5F4" w14:textId="77777777" w:rsidR="00F531EC" w:rsidRDefault="00F531EC" w:rsidP="00927676">
    <w:pPr>
      <w:pStyle w:val="Sidehoved"/>
    </w:pPr>
  </w:p>
  <w:p w14:paraId="57160E21" w14:textId="77777777" w:rsidR="00927676" w:rsidRDefault="00927676" w:rsidP="00927676">
    <w:pPr>
      <w:pStyle w:val="Sidehoved"/>
    </w:pPr>
  </w:p>
  <w:p w14:paraId="0428E8A6" w14:textId="77777777" w:rsidR="00927676" w:rsidRDefault="00927676" w:rsidP="00927676">
    <w:pPr>
      <w:pStyle w:val="Sidehoved"/>
    </w:pPr>
  </w:p>
  <w:p w14:paraId="3071E7EC" w14:textId="77777777" w:rsidR="00927676" w:rsidRDefault="00927676" w:rsidP="00927676">
    <w:pPr>
      <w:pStyle w:val="Sidehoved"/>
    </w:pPr>
  </w:p>
  <w:p w14:paraId="1CDB0461" w14:textId="77777777" w:rsidR="00927676" w:rsidRDefault="00927676" w:rsidP="00927676">
    <w:pPr>
      <w:pStyle w:val="Sidehoved"/>
    </w:pPr>
  </w:p>
  <w:p w14:paraId="1943C732" w14:textId="77777777" w:rsidR="00927676" w:rsidRDefault="00927676" w:rsidP="00927676">
    <w:pPr>
      <w:pStyle w:val="Sidehoved"/>
    </w:pPr>
  </w:p>
  <w:p w14:paraId="583D875A" w14:textId="77777777" w:rsidR="00927676" w:rsidRDefault="00927676" w:rsidP="00927676">
    <w:pPr>
      <w:pStyle w:val="Sidehoved"/>
    </w:pPr>
  </w:p>
  <w:p w14:paraId="4B7E7EC2" w14:textId="77777777" w:rsidR="0028476B" w:rsidRDefault="0028476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3908"/>
    <w:multiLevelType w:val="hybridMultilevel"/>
    <w:tmpl w:val="6B9EF524"/>
    <w:lvl w:ilvl="0" w:tplc="0406001B">
      <w:start w:val="1"/>
      <w:numFmt w:val="lowerRoman"/>
      <w:lvlText w:val="%1."/>
      <w:lvlJc w:val="righ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D4330"/>
    <w:multiLevelType w:val="hybridMultilevel"/>
    <w:tmpl w:val="3E20AE38"/>
    <w:lvl w:ilvl="0" w:tplc="9E583DEC">
      <w:start w:val="1"/>
      <w:numFmt w:val="lowerRoman"/>
      <w:lvlText w:val="%1."/>
      <w:lvlJc w:val="right"/>
      <w:pPr>
        <w:ind w:left="1800" w:hanging="360"/>
      </w:pPr>
    </w:lvl>
    <w:lvl w:ilvl="1" w:tplc="11DA230E">
      <w:start w:val="1"/>
      <w:numFmt w:val="lowerRoman"/>
      <w:lvlText w:val="%2."/>
      <w:lvlJc w:val="right"/>
      <w:pPr>
        <w:ind w:left="1800" w:hanging="360"/>
      </w:pPr>
    </w:lvl>
    <w:lvl w:ilvl="2" w:tplc="1AA21FAA">
      <w:start w:val="1"/>
      <w:numFmt w:val="lowerRoman"/>
      <w:lvlText w:val="%3."/>
      <w:lvlJc w:val="right"/>
      <w:pPr>
        <w:ind w:left="2520" w:hanging="360"/>
      </w:pPr>
    </w:lvl>
    <w:lvl w:ilvl="3" w:tplc="8EBC287C">
      <w:start w:val="1"/>
      <w:numFmt w:val="lowerRoman"/>
      <w:lvlText w:val="%4."/>
      <w:lvlJc w:val="right"/>
      <w:pPr>
        <w:ind w:left="1800" w:hanging="360"/>
      </w:pPr>
    </w:lvl>
    <w:lvl w:ilvl="4" w:tplc="6E425CEE">
      <w:start w:val="1"/>
      <w:numFmt w:val="lowerRoman"/>
      <w:lvlText w:val="%5."/>
      <w:lvlJc w:val="right"/>
      <w:pPr>
        <w:ind w:left="1800" w:hanging="360"/>
      </w:pPr>
    </w:lvl>
    <w:lvl w:ilvl="5" w:tplc="8A567D1C">
      <w:start w:val="1"/>
      <w:numFmt w:val="lowerRoman"/>
      <w:lvlText w:val="%6."/>
      <w:lvlJc w:val="right"/>
      <w:pPr>
        <w:ind w:left="1800" w:hanging="360"/>
      </w:pPr>
    </w:lvl>
    <w:lvl w:ilvl="6" w:tplc="FC7E00DA">
      <w:start w:val="1"/>
      <w:numFmt w:val="lowerRoman"/>
      <w:lvlText w:val="%7."/>
      <w:lvlJc w:val="right"/>
      <w:pPr>
        <w:ind w:left="1800" w:hanging="360"/>
      </w:pPr>
    </w:lvl>
    <w:lvl w:ilvl="7" w:tplc="296C7DC2">
      <w:start w:val="1"/>
      <w:numFmt w:val="lowerRoman"/>
      <w:lvlText w:val="%8."/>
      <w:lvlJc w:val="right"/>
      <w:pPr>
        <w:ind w:left="1800" w:hanging="360"/>
      </w:pPr>
    </w:lvl>
    <w:lvl w:ilvl="8" w:tplc="16A2B520">
      <w:start w:val="1"/>
      <w:numFmt w:val="lowerRoman"/>
      <w:lvlText w:val="%9."/>
      <w:lvlJc w:val="right"/>
      <w:pPr>
        <w:ind w:left="1800" w:hanging="360"/>
      </w:pPr>
    </w:lvl>
  </w:abstractNum>
  <w:abstractNum w:abstractNumId="2" w15:restartNumberingAfterBreak="0">
    <w:nsid w:val="1C5A673B"/>
    <w:multiLevelType w:val="hybridMultilevel"/>
    <w:tmpl w:val="8C46BC88"/>
    <w:lvl w:ilvl="0" w:tplc="0406001B">
      <w:start w:val="1"/>
      <w:numFmt w:val="lowerRoman"/>
      <w:lvlText w:val="%1."/>
      <w:lvlJc w:val="right"/>
      <w:pPr>
        <w:ind w:left="40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125" w:hanging="360"/>
      </w:pPr>
    </w:lvl>
    <w:lvl w:ilvl="2" w:tplc="0406001B" w:tentative="1">
      <w:start w:val="1"/>
      <w:numFmt w:val="lowerRoman"/>
      <w:lvlText w:val="%3."/>
      <w:lvlJc w:val="right"/>
      <w:pPr>
        <w:ind w:left="1845" w:hanging="180"/>
      </w:pPr>
    </w:lvl>
    <w:lvl w:ilvl="3" w:tplc="0406000F" w:tentative="1">
      <w:start w:val="1"/>
      <w:numFmt w:val="decimal"/>
      <w:lvlText w:val="%4."/>
      <w:lvlJc w:val="left"/>
      <w:pPr>
        <w:ind w:left="2565" w:hanging="360"/>
      </w:pPr>
    </w:lvl>
    <w:lvl w:ilvl="4" w:tplc="04060019" w:tentative="1">
      <w:start w:val="1"/>
      <w:numFmt w:val="lowerLetter"/>
      <w:lvlText w:val="%5."/>
      <w:lvlJc w:val="left"/>
      <w:pPr>
        <w:ind w:left="3285" w:hanging="360"/>
      </w:pPr>
    </w:lvl>
    <w:lvl w:ilvl="5" w:tplc="0406001B" w:tentative="1">
      <w:start w:val="1"/>
      <w:numFmt w:val="lowerRoman"/>
      <w:lvlText w:val="%6."/>
      <w:lvlJc w:val="right"/>
      <w:pPr>
        <w:ind w:left="4005" w:hanging="180"/>
      </w:pPr>
    </w:lvl>
    <w:lvl w:ilvl="6" w:tplc="0406000F" w:tentative="1">
      <w:start w:val="1"/>
      <w:numFmt w:val="decimal"/>
      <w:lvlText w:val="%7."/>
      <w:lvlJc w:val="left"/>
      <w:pPr>
        <w:ind w:left="4725" w:hanging="360"/>
      </w:pPr>
    </w:lvl>
    <w:lvl w:ilvl="7" w:tplc="04060019" w:tentative="1">
      <w:start w:val="1"/>
      <w:numFmt w:val="lowerLetter"/>
      <w:lvlText w:val="%8."/>
      <w:lvlJc w:val="left"/>
      <w:pPr>
        <w:ind w:left="5445" w:hanging="360"/>
      </w:pPr>
    </w:lvl>
    <w:lvl w:ilvl="8" w:tplc="040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53C36AD"/>
    <w:multiLevelType w:val="hybridMultilevel"/>
    <w:tmpl w:val="53208C1E"/>
    <w:lvl w:ilvl="0" w:tplc="040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84474D9"/>
    <w:multiLevelType w:val="hybridMultilevel"/>
    <w:tmpl w:val="8468153E"/>
    <w:lvl w:ilvl="0" w:tplc="040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840290"/>
    <w:multiLevelType w:val="multilevel"/>
    <w:tmpl w:val="0EC2836A"/>
    <w:lvl w:ilvl="0">
      <w:start w:val="1"/>
      <w:numFmt w:val="decimal"/>
      <w:lvlText w:val="%1."/>
      <w:lvlJc w:val="left"/>
      <w:pPr>
        <w:ind w:left="360" w:hanging="360"/>
      </w:pPr>
      <w:rPr>
        <w:rFonts w:ascii="Barlow" w:eastAsiaTheme="minorHAnsi" w:hAnsi="Barlow" w:cstheme="minorBidi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0851F5E"/>
    <w:multiLevelType w:val="hybridMultilevel"/>
    <w:tmpl w:val="18643DC8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B">
      <w:start w:val="1"/>
      <w:numFmt w:val="lowerRoman"/>
      <w:lvlText w:val="%2."/>
      <w:lvlJc w:val="right"/>
      <w:pPr>
        <w:ind w:left="1080" w:hanging="360"/>
      </w:pPr>
    </w:lvl>
    <w:lvl w:ilvl="2" w:tplc="0406001B">
      <w:start w:val="1"/>
      <w:numFmt w:val="lowerRoman"/>
      <w:lvlText w:val="%3."/>
      <w:lvlJc w:val="right"/>
      <w:pPr>
        <w:ind w:left="1800" w:hanging="180"/>
      </w:pPr>
    </w:lvl>
    <w:lvl w:ilvl="3" w:tplc="0406000F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436575"/>
    <w:multiLevelType w:val="hybridMultilevel"/>
    <w:tmpl w:val="0B2E540C"/>
    <w:lvl w:ilvl="0" w:tplc="040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5A11B9"/>
    <w:multiLevelType w:val="hybridMultilevel"/>
    <w:tmpl w:val="6106B182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16BE0"/>
    <w:multiLevelType w:val="hybridMultilevel"/>
    <w:tmpl w:val="729A104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3AD20CC6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2958C4"/>
    <w:multiLevelType w:val="hybridMultilevel"/>
    <w:tmpl w:val="25E40540"/>
    <w:lvl w:ilvl="0" w:tplc="0406001B">
      <w:start w:val="1"/>
      <w:numFmt w:val="lowerRoman"/>
      <w:lvlText w:val="%1."/>
      <w:lvlJc w:val="righ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D2933"/>
    <w:multiLevelType w:val="hybridMultilevel"/>
    <w:tmpl w:val="983E1AF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8CF081E"/>
    <w:multiLevelType w:val="hybridMultilevel"/>
    <w:tmpl w:val="57EEBEF2"/>
    <w:lvl w:ilvl="0" w:tplc="04060015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EC1C5B"/>
    <w:multiLevelType w:val="hybridMultilevel"/>
    <w:tmpl w:val="E94A43A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EE7599D"/>
    <w:multiLevelType w:val="hybridMultilevel"/>
    <w:tmpl w:val="1A7687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91645C"/>
    <w:multiLevelType w:val="hybridMultilevel"/>
    <w:tmpl w:val="C4A45AF2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A71767"/>
    <w:multiLevelType w:val="hybridMultilevel"/>
    <w:tmpl w:val="6C1ABD6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F34593"/>
    <w:multiLevelType w:val="hybridMultilevel"/>
    <w:tmpl w:val="B99E680E"/>
    <w:lvl w:ilvl="0" w:tplc="0406001B">
      <w:start w:val="1"/>
      <w:numFmt w:val="lowerRoman"/>
      <w:lvlText w:val="%1."/>
      <w:lvlJc w:val="righ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33E41"/>
    <w:multiLevelType w:val="hybridMultilevel"/>
    <w:tmpl w:val="EA2AE954"/>
    <w:lvl w:ilvl="0" w:tplc="0406001B">
      <w:start w:val="1"/>
      <w:numFmt w:val="lowerRoman"/>
      <w:lvlText w:val="%1."/>
      <w:lvlJc w:val="righ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9F7DD2"/>
    <w:multiLevelType w:val="hybridMultilevel"/>
    <w:tmpl w:val="53E637C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F834793A">
      <w:numFmt w:val="bullet"/>
      <w:lvlText w:val="-"/>
      <w:lvlJc w:val="left"/>
      <w:pPr>
        <w:ind w:left="2340" w:hanging="360"/>
      </w:pPr>
      <w:rPr>
        <w:rFonts w:ascii="Barlow" w:eastAsiaTheme="minorHAnsi" w:hAnsi="Barlow" w:cstheme="minorBidi" w:hint="default"/>
      </w:rPr>
    </w:lvl>
    <w:lvl w:ilvl="3" w:tplc="E2A0A27E">
      <w:numFmt w:val="bullet"/>
      <w:lvlText w:val="•"/>
      <w:lvlJc w:val="left"/>
      <w:pPr>
        <w:ind w:left="3820" w:hanging="1300"/>
      </w:pPr>
      <w:rPr>
        <w:rFonts w:ascii="Barlow" w:eastAsiaTheme="minorHAnsi" w:hAnsi="Barlow" w:cstheme="minorBidi" w:hint="default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637321">
    <w:abstractNumId w:val="19"/>
  </w:num>
  <w:num w:numId="2" w16cid:durableId="1729723417">
    <w:abstractNumId w:val="3"/>
  </w:num>
  <w:num w:numId="3" w16cid:durableId="941883867">
    <w:abstractNumId w:val="11"/>
  </w:num>
  <w:num w:numId="4" w16cid:durableId="147139972">
    <w:abstractNumId w:val="13"/>
  </w:num>
  <w:num w:numId="5" w16cid:durableId="727724920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397558">
    <w:abstractNumId w:val="9"/>
  </w:num>
  <w:num w:numId="7" w16cid:durableId="1764110873">
    <w:abstractNumId w:val="16"/>
  </w:num>
  <w:num w:numId="8" w16cid:durableId="1813135792">
    <w:abstractNumId w:val="6"/>
  </w:num>
  <w:num w:numId="9" w16cid:durableId="1429622174">
    <w:abstractNumId w:val="4"/>
  </w:num>
  <w:num w:numId="10" w16cid:durableId="882324538">
    <w:abstractNumId w:val="14"/>
  </w:num>
  <w:num w:numId="11" w16cid:durableId="1484007341">
    <w:abstractNumId w:val="15"/>
  </w:num>
  <w:num w:numId="12" w16cid:durableId="563949178">
    <w:abstractNumId w:val="8"/>
  </w:num>
  <w:num w:numId="13" w16cid:durableId="40716359">
    <w:abstractNumId w:val="2"/>
  </w:num>
  <w:num w:numId="14" w16cid:durableId="618880419">
    <w:abstractNumId w:val="18"/>
  </w:num>
  <w:num w:numId="15" w16cid:durableId="1828327201">
    <w:abstractNumId w:val="0"/>
  </w:num>
  <w:num w:numId="16" w16cid:durableId="44258474">
    <w:abstractNumId w:val="1"/>
  </w:num>
  <w:num w:numId="17" w16cid:durableId="794955620">
    <w:abstractNumId w:val="12"/>
  </w:num>
  <w:num w:numId="18" w16cid:durableId="986469848">
    <w:abstractNumId w:val="17"/>
  </w:num>
  <w:num w:numId="19" w16cid:durableId="299502420">
    <w:abstractNumId w:val="10"/>
  </w:num>
  <w:num w:numId="20" w16cid:durableId="17092109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EE3"/>
    <w:rsid w:val="000111F6"/>
    <w:rsid w:val="000131E4"/>
    <w:rsid w:val="00020366"/>
    <w:rsid w:val="00037459"/>
    <w:rsid w:val="0004706C"/>
    <w:rsid w:val="00052404"/>
    <w:rsid w:val="00062379"/>
    <w:rsid w:val="00070C47"/>
    <w:rsid w:val="000765D9"/>
    <w:rsid w:val="00087821"/>
    <w:rsid w:val="00092711"/>
    <w:rsid w:val="000A1AFD"/>
    <w:rsid w:val="000B7A8E"/>
    <w:rsid w:val="000C2FBE"/>
    <w:rsid w:val="000D3FCE"/>
    <w:rsid w:val="000D58B9"/>
    <w:rsid w:val="000E1AA1"/>
    <w:rsid w:val="000E6727"/>
    <w:rsid w:val="001148AE"/>
    <w:rsid w:val="00131637"/>
    <w:rsid w:val="00155F61"/>
    <w:rsid w:val="0016736A"/>
    <w:rsid w:val="001B7223"/>
    <w:rsid w:val="001C132E"/>
    <w:rsid w:val="001C3776"/>
    <w:rsid w:val="001D3FA8"/>
    <w:rsid w:val="001E4347"/>
    <w:rsid w:val="001E6B94"/>
    <w:rsid w:val="00233043"/>
    <w:rsid w:val="00252C14"/>
    <w:rsid w:val="00274773"/>
    <w:rsid w:val="0027513C"/>
    <w:rsid w:val="0028476B"/>
    <w:rsid w:val="00332379"/>
    <w:rsid w:val="00340C53"/>
    <w:rsid w:val="003445CC"/>
    <w:rsid w:val="0035704F"/>
    <w:rsid w:val="0037165C"/>
    <w:rsid w:val="00383392"/>
    <w:rsid w:val="0039690A"/>
    <w:rsid w:val="004060B6"/>
    <w:rsid w:val="0044104B"/>
    <w:rsid w:val="00444F06"/>
    <w:rsid w:val="00452F08"/>
    <w:rsid w:val="004771A0"/>
    <w:rsid w:val="004A1B7F"/>
    <w:rsid w:val="004B0ED1"/>
    <w:rsid w:val="004B708D"/>
    <w:rsid w:val="004C45FC"/>
    <w:rsid w:val="004D1A8A"/>
    <w:rsid w:val="004E38BE"/>
    <w:rsid w:val="004F512C"/>
    <w:rsid w:val="005406A3"/>
    <w:rsid w:val="005429DA"/>
    <w:rsid w:val="00553BF8"/>
    <w:rsid w:val="005604D1"/>
    <w:rsid w:val="00560CDF"/>
    <w:rsid w:val="005759D9"/>
    <w:rsid w:val="00582800"/>
    <w:rsid w:val="00594084"/>
    <w:rsid w:val="005A5B2F"/>
    <w:rsid w:val="005C36B9"/>
    <w:rsid w:val="005D5BDE"/>
    <w:rsid w:val="00601B86"/>
    <w:rsid w:val="00615055"/>
    <w:rsid w:val="00631923"/>
    <w:rsid w:val="00636383"/>
    <w:rsid w:val="006406AD"/>
    <w:rsid w:val="00646957"/>
    <w:rsid w:val="00647639"/>
    <w:rsid w:val="00674D8A"/>
    <w:rsid w:val="006771F3"/>
    <w:rsid w:val="006905A9"/>
    <w:rsid w:val="006A6B3D"/>
    <w:rsid w:val="006F35A9"/>
    <w:rsid w:val="006F4571"/>
    <w:rsid w:val="007003FD"/>
    <w:rsid w:val="00704BF3"/>
    <w:rsid w:val="00744101"/>
    <w:rsid w:val="00747929"/>
    <w:rsid w:val="007522B7"/>
    <w:rsid w:val="007659F4"/>
    <w:rsid w:val="00775848"/>
    <w:rsid w:val="00783E35"/>
    <w:rsid w:val="007A2344"/>
    <w:rsid w:val="007B062F"/>
    <w:rsid w:val="007C036E"/>
    <w:rsid w:val="007C1981"/>
    <w:rsid w:val="007C30C0"/>
    <w:rsid w:val="007E0933"/>
    <w:rsid w:val="007F125D"/>
    <w:rsid w:val="007F42DC"/>
    <w:rsid w:val="008336E9"/>
    <w:rsid w:val="00834D79"/>
    <w:rsid w:val="00846F6A"/>
    <w:rsid w:val="008476FD"/>
    <w:rsid w:val="008A5945"/>
    <w:rsid w:val="008D2210"/>
    <w:rsid w:val="008D7F8E"/>
    <w:rsid w:val="008E422C"/>
    <w:rsid w:val="008E5B42"/>
    <w:rsid w:val="008F1676"/>
    <w:rsid w:val="00904664"/>
    <w:rsid w:val="00927676"/>
    <w:rsid w:val="009408BD"/>
    <w:rsid w:val="00943A91"/>
    <w:rsid w:val="00955561"/>
    <w:rsid w:val="00986B7E"/>
    <w:rsid w:val="00992CCC"/>
    <w:rsid w:val="009B050F"/>
    <w:rsid w:val="009C33FE"/>
    <w:rsid w:val="00A26EFB"/>
    <w:rsid w:val="00A34768"/>
    <w:rsid w:val="00A34C6A"/>
    <w:rsid w:val="00A367EA"/>
    <w:rsid w:val="00A6542B"/>
    <w:rsid w:val="00A66374"/>
    <w:rsid w:val="00A74656"/>
    <w:rsid w:val="00A77958"/>
    <w:rsid w:val="00A971FA"/>
    <w:rsid w:val="00AA7972"/>
    <w:rsid w:val="00AB1DAC"/>
    <w:rsid w:val="00AC0D0A"/>
    <w:rsid w:val="00AC78A6"/>
    <w:rsid w:val="00AE4002"/>
    <w:rsid w:val="00AE7252"/>
    <w:rsid w:val="00AF37B6"/>
    <w:rsid w:val="00AF3835"/>
    <w:rsid w:val="00AF5D9F"/>
    <w:rsid w:val="00AF7E80"/>
    <w:rsid w:val="00B25EE3"/>
    <w:rsid w:val="00B31505"/>
    <w:rsid w:val="00B4285B"/>
    <w:rsid w:val="00B53E08"/>
    <w:rsid w:val="00B64801"/>
    <w:rsid w:val="00B67B06"/>
    <w:rsid w:val="00B70BF9"/>
    <w:rsid w:val="00B72381"/>
    <w:rsid w:val="00B74269"/>
    <w:rsid w:val="00B7460F"/>
    <w:rsid w:val="00BA02C8"/>
    <w:rsid w:val="00BF0FCB"/>
    <w:rsid w:val="00C12B7C"/>
    <w:rsid w:val="00C21E58"/>
    <w:rsid w:val="00C22653"/>
    <w:rsid w:val="00C4161B"/>
    <w:rsid w:val="00C8272C"/>
    <w:rsid w:val="00C84736"/>
    <w:rsid w:val="00C95762"/>
    <w:rsid w:val="00C96DED"/>
    <w:rsid w:val="00CD3903"/>
    <w:rsid w:val="00D01E31"/>
    <w:rsid w:val="00D05D15"/>
    <w:rsid w:val="00D15D82"/>
    <w:rsid w:val="00D33186"/>
    <w:rsid w:val="00D407FF"/>
    <w:rsid w:val="00D40DF9"/>
    <w:rsid w:val="00D46B1B"/>
    <w:rsid w:val="00D6207D"/>
    <w:rsid w:val="00D8617B"/>
    <w:rsid w:val="00DA465E"/>
    <w:rsid w:val="00DD0E34"/>
    <w:rsid w:val="00DD6429"/>
    <w:rsid w:val="00DE08A3"/>
    <w:rsid w:val="00DF1B13"/>
    <w:rsid w:val="00E02617"/>
    <w:rsid w:val="00E103CC"/>
    <w:rsid w:val="00E16C00"/>
    <w:rsid w:val="00E40C50"/>
    <w:rsid w:val="00E442FD"/>
    <w:rsid w:val="00E44944"/>
    <w:rsid w:val="00E65B01"/>
    <w:rsid w:val="00E73103"/>
    <w:rsid w:val="00E77D8E"/>
    <w:rsid w:val="00E853AF"/>
    <w:rsid w:val="00EA06FE"/>
    <w:rsid w:val="00EA580F"/>
    <w:rsid w:val="00EA74DC"/>
    <w:rsid w:val="00EC160C"/>
    <w:rsid w:val="00F06023"/>
    <w:rsid w:val="00F1113E"/>
    <w:rsid w:val="00F124C7"/>
    <w:rsid w:val="00F15C43"/>
    <w:rsid w:val="00F2075A"/>
    <w:rsid w:val="00F531EC"/>
    <w:rsid w:val="00F7094F"/>
    <w:rsid w:val="00F7436E"/>
    <w:rsid w:val="00F765C8"/>
    <w:rsid w:val="00F940D7"/>
    <w:rsid w:val="00FA0567"/>
    <w:rsid w:val="00FA75C9"/>
    <w:rsid w:val="00FB2FEF"/>
    <w:rsid w:val="00FE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0D2CF"/>
  <w15:chartTrackingRefBased/>
  <w15:docId w15:val="{DE57F9F7-6A11-4B72-A4AB-29718E62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EE3"/>
    <w:rPr>
      <w:rFonts w:ascii="Barlow" w:hAnsi="Barlow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F1676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971F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8476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verskrift5">
    <w:name w:val="heading 5"/>
    <w:basedOn w:val="Overskrift4"/>
    <w:next w:val="Normal"/>
    <w:link w:val="Overskrift5Tegn"/>
    <w:uiPriority w:val="9"/>
    <w:unhideWhenUsed/>
    <w:rsid w:val="0028476B"/>
    <w:pPr>
      <w:keepNext w:val="0"/>
      <w:keepLines w:val="0"/>
      <w:spacing w:before="0" w:line="276" w:lineRule="auto"/>
      <w:outlineLvl w:val="4"/>
    </w:pPr>
    <w:rPr>
      <w:rFonts w:ascii="Barlow SemiBold" w:eastAsia="Times New Roman" w:hAnsi="Barlow SemiBold" w:cs="Times New Roman"/>
      <w:i w:val="0"/>
      <w:iCs w:val="0"/>
      <w:color w:val="auto"/>
      <w:szCs w:val="20"/>
      <w:lang w:val="en-US" w:eastAsia="da-DK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8476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8476B"/>
  </w:style>
  <w:style w:type="paragraph" w:styleId="Sidefod">
    <w:name w:val="footer"/>
    <w:basedOn w:val="Normal"/>
    <w:link w:val="SidefodTegn"/>
    <w:uiPriority w:val="99"/>
    <w:unhideWhenUsed/>
    <w:rsid w:val="0028476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8476B"/>
  </w:style>
  <w:style w:type="character" w:customStyle="1" w:styleId="Overskrift5Tegn">
    <w:name w:val="Overskrift 5 Tegn"/>
    <w:basedOn w:val="Standardskrifttypeiafsnit"/>
    <w:link w:val="Overskrift5"/>
    <w:uiPriority w:val="9"/>
    <w:rsid w:val="0028476B"/>
    <w:rPr>
      <w:rFonts w:ascii="Barlow SemiBold" w:eastAsia="Times New Roman" w:hAnsi="Barlow SemiBold" w:cs="Times New Roman"/>
      <w:sz w:val="20"/>
      <w:szCs w:val="20"/>
      <w:lang w:val="en-US"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8476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el-Gitter">
    <w:name w:val="Table Grid"/>
    <w:basedOn w:val="Tabel-Normal"/>
    <w:uiPriority w:val="39"/>
    <w:rsid w:val="0028476B"/>
    <w:rPr>
      <w:rFonts w:ascii="Barlow" w:hAnsi="Barlow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8F1676"/>
    <w:rPr>
      <w:rFonts w:ascii="Barlow" w:hAnsi="Barlow"/>
      <w:sz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8F1676"/>
    <w:rPr>
      <w:rFonts w:ascii="Barlow" w:eastAsiaTheme="majorEastAsia" w:hAnsi="Barlow" w:cstheme="majorBidi"/>
      <w:color w:val="2F5496" w:themeColor="accent1" w:themeShade="BF"/>
      <w:sz w:val="32"/>
      <w:szCs w:val="32"/>
    </w:rPr>
  </w:style>
  <w:style w:type="paragraph" w:styleId="Titel">
    <w:name w:val="Title"/>
    <w:basedOn w:val="Normal"/>
    <w:next w:val="Normal"/>
    <w:link w:val="TitelTegn"/>
    <w:uiPriority w:val="10"/>
    <w:qFormat/>
    <w:rsid w:val="007E0933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E0933"/>
    <w:rPr>
      <w:rFonts w:ascii="Barlow" w:eastAsiaTheme="majorEastAsia" w:hAnsi="Barlow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E093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E0933"/>
    <w:rPr>
      <w:rFonts w:ascii="Barlow" w:eastAsiaTheme="minorEastAsia" w:hAnsi="Barlow"/>
      <w:color w:val="5A5A5A" w:themeColor="text1" w:themeTint="A5"/>
      <w:spacing w:val="15"/>
      <w:sz w:val="22"/>
      <w:szCs w:val="22"/>
    </w:rPr>
  </w:style>
  <w:style w:type="paragraph" w:styleId="Listeafsnit">
    <w:name w:val="List Paragraph"/>
    <w:basedOn w:val="Normal"/>
    <w:uiPriority w:val="34"/>
    <w:qFormat/>
    <w:rsid w:val="00B25EE3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AE4002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06023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B70BF9"/>
    <w:rPr>
      <w:rFonts w:ascii="Barlow" w:hAnsi="Barlow"/>
      <w:sz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15C4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F15C43"/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F15C43"/>
    <w:rPr>
      <w:rFonts w:ascii="Barlow" w:hAnsi="Barlow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15C4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15C43"/>
    <w:rPr>
      <w:rFonts w:ascii="Barlow" w:hAnsi="Barlow"/>
      <w:b/>
      <w:bCs/>
      <w:sz w:val="20"/>
      <w:szCs w:val="2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971F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1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emf"/><Relationship Id="rId1" Type="http://schemas.openxmlformats.org/officeDocument/2006/relationships/image" Target="media/image1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coping\(Afg&#248;relses)skabeloner%20mv\DPA%20standardbrev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23C3336-66A1-7241-9F16-2F986526B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DPA standardbrev</Template>
  <TotalTime>93</TotalTime>
  <Pages>6</Pages>
  <Words>848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Delal Eken</dc:creator>
  <cp:keywords/>
  <dc:description/>
  <cp:lastModifiedBy>Julie Aistrup Lindum</cp:lastModifiedBy>
  <cp:revision>18</cp:revision>
  <dcterms:created xsi:type="dcterms:W3CDTF">2026-07-17T08:55:00Z</dcterms:created>
  <dcterms:modified xsi:type="dcterms:W3CDTF">2026-09-09T08:30:00Z</dcterms:modified>
</cp:coreProperties>
</file>